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56E" w:rsidRDefault="0065456E" w:rsidP="00D27B64">
      <w:pPr>
        <w:spacing w:after="120"/>
        <w:jc w:val="right"/>
        <w:rPr>
          <w:rFonts w:ascii="Goudy Old Style" w:hAnsi="Goudy Old Style"/>
          <w:smallCaps/>
          <w:color w:val="000000"/>
          <w:sz w:val="22"/>
          <w:szCs w:val="22"/>
        </w:rPr>
      </w:pPr>
    </w:p>
    <w:p w:rsidR="0065456E" w:rsidRDefault="0065456E" w:rsidP="00D27B64">
      <w:pPr>
        <w:spacing w:after="120"/>
        <w:jc w:val="right"/>
        <w:rPr>
          <w:rFonts w:ascii="Goudy Old Style" w:hAnsi="Goudy Old Style"/>
          <w:smallCaps/>
          <w:color w:val="000000"/>
          <w:sz w:val="22"/>
          <w:szCs w:val="22"/>
        </w:rPr>
      </w:pPr>
    </w:p>
    <w:p w:rsidR="0065456E" w:rsidRDefault="0065456E" w:rsidP="00D27B64">
      <w:pPr>
        <w:spacing w:after="120"/>
        <w:jc w:val="right"/>
        <w:rPr>
          <w:rFonts w:ascii="Goudy Old Style" w:hAnsi="Goudy Old Style"/>
          <w:smallCaps/>
          <w:color w:val="000000"/>
          <w:sz w:val="22"/>
          <w:szCs w:val="22"/>
        </w:rPr>
      </w:pPr>
    </w:p>
    <w:p w:rsidR="0065456E" w:rsidRDefault="0065456E" w:rsidP="00D27B64">
      <w:pPr>
        <w:spacing w:after="120"/>
        <w:jc w:val="right"/>
        <w:rPr>
          <w:rFonts w:ascii="Goudy Old Style" w:hAnsi="Goudy Old Style"/>
          <w:smallCaps/>
          <w:color w:val="000000"/>
          <w:sz w:val="22"/>
          <w:szCs w:val="22"/>
        </w:rPr>
      </w:pPr>
    </w:p>
    <w:p w:rsidR="00D27B64" w:rsidRPr="00F96885" w:rsidRDefault="000966D5" w:rsidP="00D27B6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  <w:r>
        <w:rPr>
          <w:rFonts w:ascii="Goudy Old Style" w:hAnsi="Goudy Old Style"/>
          <w:smallCap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margin">
                  <wp:align>top</wp:align>
                </wp:positionV>
                <wp:extent cx="4114800" cy="978408"/>
                <wp:effectExtent l="0" t="0" r="0" b="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7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B64" w:rsidRPr="004D2622" w:rsidRDefault="00D27B64" w:rsidP="00D27B64">
                            <w:pPr>
                              <w:jc w:val="center"/>
                              <w:rPr>
                                <w:rFonts w:ascii="Adorable" w:hAnsi="Adorable"/>
                                <w:i/>
                                <w:color w:val="9A0000"/>
                                <w:sz w:val="72"/>
                              </w:rPr>
                            </w:pPr>
                            <w:r w:rsidRPr="004D2622">
                              <w:rPr>
                                <w:rFonts w:ascii="Adorable" w:hAnsi="Adorable"/>
                                <w:i/>
                                <w:color w:val="9A0000"/>
                                <w:sz w:val="72"/>
                              </w:rPr>
                              <w:t>So You’ll Know</w:t>
                            </w:r>
                          </w:p>
                          <w:p w:rsidR="00D27B64" w:rsidRPr="004D2622" w:rsidRDefault="00D27B64" w:rsidP="00D27B64">
                            <w:pPr>
                              <w:jc w:val="center"/>
                              <w:rPr>
                                <w:rFonts w:ascii="Melbourne" w:hAnsi="Melbourne"/>
                                <w:color w:val="9A0000"/>
                              </w:rPr>
                            </w:pPr>
                            <w:r w:rsidRPr="004D2622">
                              <w:rPr>
                                <w:rFonts w:ascii="Melbourne" w:hAnsi="Melbourne"/>
                                <w:color w:val="9A0000"/>
                              </w:rPr>
                              <w:t>Porterville Seventh</w:t>
                            </w:r>
                            <w:r w:rsidRPr="004D2622">
                              <w:rPr>
                                <w:rFonts w:ascii="Melbourne" w:hAnsi="Melbourne" w:cs="Arial"/>
                                <w:color w:val="9A0000"/>
                              </w:rPr>
                              <w:t>-</w:t>
                            </w:r>
                            <w:r w:rsidRPr="004D2622">
                              <w:rPr>
                                <w:rFonts w:ascii="Melbourne" w:hAnsi="Melbourne"/>
                                <w:color w:val="9A0000"/>
                              </w:rPr>
                              <w:t>day Adventist Church News</w:t>
                            </w:r>
                          </w:p>
                          <w:p w:rsidR="00D27B64" w:rsidRPr="009B5E44" w:rsidRDefault="00D27B64" w:rsidP="00D27B64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B5E44">
                              <w:rPr>
                                <w:noProof/>
                                <w:color w:val="E36C0A" w:themeColor="accent6" w:themeShade="BF"/>
                                <w:sz w:val="6"/>
                              </w:rPr>
                              <w:drawing>
                                <wp:inline distT="0" distB="0" distL="0" distR="0" wp14:anchorId="2F416CE1" wp14:editId="7BFAB320">
                                  <wp:extent cx="4093845" cy="635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3845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0;width:324pt;height:7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" stroked="f">
                <v:textbox inset="0,,0,0">
                  <w:txbxContent>
                    <w:p w:rsidR="00D27B64" w:rsidRPr="004D2622" w:rsidRDefault="00D27B64" w:rsidP="00D27B64">
                      <w:pPr>
                        <w:jc w:val="center"/>
                        <w:rPr>
                          <w:rFonts w:ascii="Adorable" w:hAnsi="Adorable"/>
                          <w:i/>
                          <w:color w:val="9A0000"/>
                          <w:sz w:val="72"/>
                        </w:rPr>
                      </w:pPr>
                      <w:r w:rsidRPr="004D2622">
                        <w:rPr>
                          <w:rFonts w:ascii="Adorable" w:hAnsi="Adorable"/>
                          <w:i/>
                          <w:color w:val="9A0000"/>
                          <w:sz w:val="72"/>
                        </w:rPr>
                        <w:t>So You’ll Know</w:t>
                      </w:r>
                    </w:p>
                    <w:p w:rsidR="00D27B64" w:rsidRPr="004D2622" w:rsidRDefault="00D27B64" w:rsidP="00D27B64">
                      <w:pPr>
                        <w:jc w:val="center"/>
                        <w:rPr>
                          <w:rFonts w:ascii="Melbourne" w:hAnsi="Melbourne"/>
                          <w:color w:val="9A0000"/>
                        </w:rPr>
                      </w:pPr>
                      <w:r w:rsidRPr="004D2622">
                        <w:rPr>
                          <w:rFonts w:ascii="Melbourne" w:hAnsi="Melbourne"/>
                          <w:color w:val="9A0000"/>
                        </w:rPr>
                        <w:t>Porterville Seventh</w:t>
                      </w:r>
                      <w:r w:rsidRPr="004D2622">
                        <w:rPr>
                          <w:rFonts w:ascii="Melbourne" w:hAnsi="Melbourne" w:cs="Arial"/>
                          <w:color w:val="9A0000"/>
                        </w:rPr>
                        <w:t>-</w:t>
                      </w:r>
                      <w:r w:rsidRPr="004D2622">
                        <w:rPr>
                          <w:rFonts w:ascii="Melbourne" w:hAnsi="Melbourne"/>
                          <w:color w:val="9A0000"/>
                        </w:rPr>
                        <w:t>day Adventist Church News</w:t>
                      </w:r>
                    </w:p>
                    <w:p w:rsidR="00D27B64" w:rsidRPr="009B5E44" w:rsidRDefault="00D27B64" w:rsidP="00D27B64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B5E44">
                        <w:rPr>
                          <w:noProof/>
                          <w:color w:val="E36C0A" w:themeColor="accent6" w:themeShade="BF"/>
                          <w:sz w:val="6"/>
                        </w:rPr>
                        <w:drawing>
                          <wp:inline distT="0" distB="0" distL="0" distR="0" wp14:anchorId="2F416CE1" wp14:editId="7BFAB320">
                            <wp:extent cx="4093845" cy="635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3845" cy="6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BF4186" w:rsidRPr="00C835B7">
        <w:rPr>
          <w:rFonts w:ascii="Goudy Old Style" w:hAnsi="Goudy Old Style"/>
          <w:smallCaps/>
          <w:color w:val="000000"/>
          <w:sz w:val="22"/>
          <w:szCs w:val="22"/>
        </w:rPr>
        <w:t xml:space="preserve">  </w:t>
      </w:r>
      <w:r w:rsidR="003249E9">
        <w:rPr>
          <w:rFonts w:ascii="Goudy Old Style" w:hAnsi="Goudy Old Style"/>
          <w:smallCaps/>
          <w:color w:val="000000"/>
          <w:sz w:val="22"/>
          <w:szCs w:val="22"/>
        </w:rPr>
        <w:t xml:space="preserve">  </w:t>
      </w:r>
      <w:r w:rsidR="00E72CC0">
        <w:rPr>
          <w:rFonts w:ascii="Goudy Old Style" w:hAnsi="Goudy Old Style"/>
          <w:b/>
          <w:smallCaps/>
          <w:color w:val="000000"/>
          <w:sz w:val="22"/>
          <w:szCs w:val="22"/>
        </w:rPr>
        <w:t>December 5</w:t>
      </w:r>
      <w:r w:rsidR="009E1F19">
        <w:rPr>
          <w:rFonts w:ascii="Goudy Old Style" w:hAnsi="Goudy Old Style"/>
          <w:b/>
          <w:smallCaps/>
          <w:color w:val="000000"/>
          <w:sz w:val="22"/>
          <w:szCs w:val="22"/>
        </w:rPr>
        <w:t>,</w:t>
      </w:r>
      <w:r w:rsidR="00D27B64" w:rsidRPr="00F96885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 xml:space="preserve"> 20</w:t>
      </w:r>
      <w:r w:rsidR="000C72A3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>20</w:t>
      </w:r>
    </w:p>
    <w:p w:rsidR="00B40DB2" w:rsidRDefault="00B40DB2" w:rsidP="00B40DB2">
      <w:pPr>
        <w:tabs>
          <w:tab w:val="right" w:pos="6300"/>
        </w:tabs>
        <w:rPr>
          <w:rFonts w:ascii="Goudy Old Style" w:hAnsi="Goudy Old Style"/>
          <w:sz w:val="21"/>
          <w:szCs w:val="21"/>
        </w:rPr>
      </w:pPr>
    </w:p>
    <w:p w:rsidR="00DB0091" w:rsidRPr="00B40DB2" w:rsidRDefault="00C94284" w:rsidP="00DB0091">
      <w:pPr>
        <w:tabs>
          <w:tab w:val="right" w:pos="6300"/>
        </w:tabs>
        <w:rPr>
          <w:rFonts w:ascii="Goudy Old Style" w:hAnsi="Goudy Old Style"/>
          <w:color w:val="000000"/>
          <w:sz w:val="22"/>
          <w:szCs w:val="22"/>
        </w:rPr>
      </w:pPr>
      <w:r>
        <w:rPr>
          <w:rFonts w:ascii="Goudy Old Style" w:hAnsi="Goudy Old Style"/>
          <w:b/>
          <w:sz w:val="22"/>
          <w:szCs w:val="22"/>
        </w:rPr>
        <w:t xml:space="preserve">Worship is Online </w:t>
      </w:r>
      <w:r w:rsidR="00E72CC0">
        <w:rPr>
          <w:rFonts w:ascii="Goudy Old Style" w:hAnsi="Goudy Old Style"/>
          <w:b/>
          <w:sz w:val="22"/>
          <w:szCs w:val="22"/>
        </w:rPr>
        <w:t>this</w:t>
      </w:r>
      <w:r>
        <w:rPr>
          <w:rFonts w:ascii="Goudy Old Style" w:hAnsi="Goudy Old Style"/>
          <w:b/>
          <w:sz w:val="22"/>
          <w:szCs w:val="22"/>
        </w:rPr>
        <w:t xml:space="preserve"> </w:t>
      </w:r>
      <w:r w:rsidR="00E72CC0">
        <w:rPr>
          <w:rFonts w:ascii="Goudy Old Style" w:hAnsi="Goudy Old Style"/>
          <w:b/>
          <w:sz w:val="22"/>
          <w:szCs w:val="22"/>
        </w:rPr>
        <w:t>W</w:t>
      </w:r>
      <w:r>
        <w:rPr>
          <w:rFonts w:ascii="Goudy Old Style" w:hAnsi="Goudy Old Style"/>
          <w:b/>
          <w:sz w:val="22"/>
          <w:szCs w:val="22"/>
        </w:rPr>
        <w:t>eek</w:t>
      </w:r>
    </w:p>
    <w:p w:rsidR="00E72CC0" w:rsidRPr="00B40DB2" w:rsidRDefault="00E72CC0" w:rsidP="00E72CC0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2"/>
          <w:szCs w:val="22"/>
        </w:rPr>
      </w:pPr>
      <w:r w:rsidRPr="00E72CC0">
        <w:rPr>
          <w:rFonts w:ascii="Goudy Old Style" w:hAnsi="Goudy Old Style"/>
          <w:color w:val="000000"/>
          <w:sz w:val="22"/>
          <w:szCs w:val="22"/>
        </w:rPr>
        <w:t xml:space="preserve">This week's services will be available on here on this website and also on the church Facebook and the audio-video Facebook pages. </w:t>
      </w:r>
      <w:proofErr w:type="gramStart"/>
      <w:r w:rsidRPr="00E72CC0">
        <w:rPr>
          <w:rFonts w:ascii="Goudy Old Style" w:hAnsi="Goudy Old Style"/>
          <w:color w:val="000000"/>
          <w:sz w:val="22"/>
          <w:szCs w:val="22"/>
        </w:rPr>
        <w:t>Adult Sabbath School at 9:30 and Morning Worship at 10:30 am.</w:t>
      </w:r>
      <w:proofErr w:type="gramEnd"/>
      <w:r w:rsidRPr="00E72CC0">
        <w:rPr>
          <w:rFonts w:ascii="Goudy Old Style" w:hAnsi="Goudy Old Style"/>
          <w:color w:val="000000"/>
          <w:sz w:val="22"/>
          <w:szCs w:val="22"/>
        </w:rPr>
        <w:t xml:space="preserve"> It will be placed</w:t>
      </w:r>
      <w:r>
        <w:rPr>
          <w:rFonts w:ascii="Goudy Old Style" w:hAnsi="Goudy Old Style"/>
          <w:color w:val="000000"/>
          <w:sz w:val="22"/>
          <w:szCs w:val="22"/>
        </w:rPr>
        <w:t xml:space="preserve"> on YouTube after the services. </w:t>
      </w:r>
      <w:r w:rsidRPr="00E72CC0">
        <w:rPr>
          <w:rFonts w:ascii="Goudy Old Style" w:hAnsi="Goudy Old Style"/>
          <w:color w:val="000000"/>
          <w:sz w:val="22"/>
          <w:szCs w:val="22"/>
        </w:rPr>
        <w:t xml:space="preserve">This is just a precaution to protect </w:t>
      </w:r>
      <w:r>
        <w:rPr>
          <w:rFonts w:ascii="Goudy Old Style" w:hAnsi="Goudy Old Style"/>
          <w:color w:val="000000"/>
          <w:sz w:val="22"/>
          <w:szCs w:val="22"/>
        </w:rPr>
        <w:t>us all</w:t>
      </w:r>
      <w:r w:rsidRPr="00E72CC0">
        <w:rPr>
          <w:rFonts w:ascii="Goudy Old Style" w:hAnsi="Goudy Old Style"/>
          <w:color w:val="000000"/>
          <w:sz w:val="22"/>
          <w:szCs w:val="22"/>
        </w:rPr>
        <w:t xml:space="preserve"> during this difficult time.</w:t>
      </w:r>
      <w:bookmarkStart w:id="0" w:name="_GoBack"/>
      <w:bookmarkEnd w:id="0"/>
    </w:p>
    <w:p w:rsidR="00DB0091" w:rsidRPr="00B40DB2" w:rsidRDefault="00DB0091" w:rsidP="00DB0091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Sharing the Bible with Others Using Stories</w:t>
      </w:r>
    </w:p>
    <w:p w:rsidR="00DB0091" w:rsidRPr="00B40DB2" w:rsidRDefault="00DB0091" w:rsidP="00DB0091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proofErr w:type="gramStart"/>
      <w:r>
        <w:rPr>
          <w:rFonts w:ascii="Goudy Old Style" w:hAnsi="Goudy Old Style"/>
          <w:sz w:val="22"/>
          <w:szCs w:val="22"/>
        </w:rPr>
        <w:t>In</w:t>
      </w:r>
      <w:r w:rsidRPr="00B40DB2">
        <w:rPr>
          <w:rFonts w:ascii="Goudy Old Style" w:hAnsi="Goudy Old Style"/>
          <w:sz w:val="22"/>
          <w:szCs w:val="22"/>
        </w:rPr>
        <w:t xml:space="preserve"> the church office at 8:30 tomorrow (Sunday) morning.</w:t>
      </w:r>
      <w:proofErr w:type="gramEnd"/>
      <w:r w:rsidRPr="00B40DB2">
        <w:rPr>
          <w:rFonts w:ascii="Goudy Old Style" w:hAnsi="Goudy Old Style"/>
          <w:sz w:val="22"/>
          <w:szCs w:val="22"/>
        </w:rPr>
        <w:t xml:space="preserve"> </w:t>
      </w:r>
    </w:p>
    <w:p w:rsidR="00E72CC0" w:rsidRPr="00F36752" w:rsidRDefault="00E72CC0" w:rsidP="00E72CC0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F36752">
        <w:rPr>
          <w:rFonts w:ascii="Goudy Old Style" w:hAnsi="Goudy Old Style"/>
          <w:b/>
          <w:sz w:val="22"/>
          <w:szCs w:val="22"/>
        </w:rPr>
        <w:t>Help Needed Moving</w:t>
      </w:r>
    </w:p>
    <w:p w:rsidR="00E72CC0" w:rsidRDefault="00E72CC0" w:rsidP="00E72CC0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F36752">
        <w:rPr>
          <w:rFonts w:ascii="Goudy Old Style" w:hAnsi="Goudy Old Style"/>
          <w:sz w:val="22"/>
          <w:szCs w:val="22"/>
        </w:rPr>
        <w:t xml:space="preserve">Steve and Donna Ball will appreciate some help in moving from 33721 Globe Drive on Sunday, December 6, 10:00 AM.  </w:t>
      </w:r>
      <w:proofErr w:type="gramStart"/>
      <w:r>
        <w:rPr>
          <w:rFonts w:ascii="Goudy Old Style" w:hAnsi="Goudy Old Style"/>
          <w:sz w:val="22"/>
          <w:szCs w:val="22"/>
        </w:rPr>
        <w:t>If you can assist please call John or Honey to confirm (539-9375 0r 483-0912).</w:t>
      </w:r>
      <w:proofErr w:type="gramEnd"/>
    </w:p>
    <w:p w:rsidR="00DB0091" w:rsidRPr="00B40DB2" w:rsidRDefault="00DB0091" w:rsidP="00DB0091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Wednesday Night Prayer and Bible Study</w:t>
      </w:r>
    </w:p>
    <w:p w:rsidR="00DB0091" w:rsidRPr="00B40DB2" w:rsidRDefault="00DB0091" w:rsidP="00DB0091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Join us by phone as we pray for common needs and study the Bible together. Pastor Rob is leading us with themes in Revelation. At 7</w:t>
      </w:r>
      <w:r>
        <w:rPr>
          <w:rFonts w:ascii="Goudy Old Style" w:hAnsi="Goudy Old Style"/>
          <w:sz w:val="22"/>
          <w:szCs w:val="22"/>
        </w:rPr>
        <w:t xml:space="preserve">:00 </w:t>
      </w:r>
      <w:r w:rsidRPr="00B40DB2">
        <w:rPr>
          <w:rFonts w:ascii="Goudy Old Style" w:hAnsi="Goudy Old Style"/>
          <w:sz w:val="22"/>
          <w:szCs w:val="22"/>
        </w:rPr>
        <w:t xml:space="preserve">pm dial 390-5054. When asked enter your PIN: 425067#, Then your ID: 1#, </w:t>
      </w:r>
      <w:proofErr w:type="gramStart"/>
      <w:r w:rsidRPr="00B40DB2">
        <w:rPr>
          <w:rFonts w:ascii="Goudy Old Style" w:hAnsi="Goudy Old Style"/>
          <w:sz w:val="22"/>
          <w:szCs w:val="22"/>
        </w:rPr>
        <w:t>Then</w:t>
      </w:r>
      <w:proofErr w:type="gramEnd"/>
      <w:r w:rsidRPr="00B40DB2">
        <w:rPr>
          <w:rFonts w:ascii="Goudy Old Style" w:hAnsi="Goudy Old Style"/>
          <w:sz w:val="22"/>
          <w:szCs w:val="22"/>
        </w:rPr>
        <w:t xml:space="preserve"> your name and #. You are ready to join the discussion or just listen.</w:t>
      </w:r>
    </w:p>
    <w:p w:rsidR="00DB0091" w:rsidRPr="005F1C13" w:rsidRDefault="005649BF" w:rsidP="00DB0091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>
        <w:rPr>
          <w:rFonts w:ascii="Goudy Old Style" w:hAnsi="Goudy Old Style"/>
          <w:b/>
          <w:color w:val="000000" w:themeColor="text1"/>
          <w:sz w:val="22"/>
          <w:szCs w:val="22"/>
        </w:rPr>
        <w:t xml:space="preserve">November </w:t>
      </w:r>
      <w:r w:rsidR="00DB0091" w:rsidRPr="005F1C13">
        <w:rPr>
          <w:rFonts w:ascii="Goudy Old Style" w:hAnsi="Goudy Old Style"/>
          <w:b/>
          <w:color w:val="000000" w:themeColor="text1"/>
          <w:sz w:val="22"/>
          <w:szCs w:val="22"/>
        </w:rPr>
        <w:t>Financial Report</w:t>
      </w:r>
    </w:p>
    <w:p w:rsidR="00DB0091" w:rsidRDefault="00DB0091" w:rsidP="00E72CC0">
      <w:pPr>
        <w:pBdr>
          <w:bottom w:val="single" w:sz="6" w:space="7" w:color="auto"/>
        </w:pBdr>
        <w:tabs>
          <w:tab w:val="left" w:pos="2160"/>
          <w:tab w:val="right" w:pos="6480"/>
        </w:tabs>
        <w:spacing w:after="12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Budget: 14,025.00</w:t>
      </w:r>
      <w:r>
        <w:rPr>
          <w:rFonts w:ascii="Goudy Old Style" w:hAnsi="Goudy Old Style"/>
          <w:sz w:val="22"/>
          <w:szCs w:val="22"/>
        </w:rPr>
        <w:tab/>
        <w:t xml:space="preserve">Income: </w:t>
      </w:r>
      <w:r w:rsidR="005649BF">
        <w:rPr>
          <w:rFonts w:ascii="Goudy Old Style" w:hAnsi="Goudy Old Style"/>
          <w:sz w:val="22"/>
          <w:szCs w:val="22"/>
        </w:rPr>
        <w:t>8,463.90</w:t>
      </w:r>
      <w:r>
        <w:rPr>
          <w:rFonts w:ascii="Goudy Old Style" w:hAnsi="Goudy Old Style"/>
          <w:sz w:val="22"/>
          <w:szCs w:val="22"/>
        </w:rPr>
        <w:tab/>
        <w:t>Balance: –</w:t>
      </w:r>
      <w:r w:rsidR="005649BF">
        <w:rPr>
          <w:rFonts w:ascii="Goudy Old Style" w:hAnsi="Goudy Old Style"/>
          <w:sz w:val="22"/>
          <w:szCs w:val="22"/>
        </w:rPr>
        <w:t>43,318.07</w:t>
      </w:r>
    </w:p>
    <w:p w:rsidR="00E72CC0" w:rsidRDefault="00E72CC0" w:rsidP="006C43C4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E72CC0" w:rsidRDefault="00E72CC0" w:rsidP="006C43C4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5649BF" w:rsidRDefault="005649BF" w:rsidP="006C43C4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E72CC0" w:rsidRDefault="00E72CC0" w:rsidP="006C43C4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DB0091" w:rsidRPr="00B40DB2" w:rsidRDefault="00DB0091" w:rsidP="00DB0091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News Sheet</w:t>
      </w:r>
      <w:r w:rsidR="006C43C4">
        <w:rPr>
          <w:rFonts w:ascii="Goudy Old Style" w:hAnsi="Goudy Old Style"/>
          <w:b/>
          <w:color w:val="000000" w:themeColor="text1"/>
          <w:sz w:val="22"/>
          <w:szCs w:val="22"/>
        </w:rPr>
        <w:t xml:space="preserve"> Deadline</w:t>
      </w:r>
    </w:p>
    <w:p w:rsidR="0065456E" w:rsidRPr="00A32F1C" w:rsidRDefault="00DB0091" w:rsidP="00A32F1C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color w:val="000000" w:themeColor="text1"/>
          <w:sz w:val="22"/>
          <w:szCs w:val="22"/>
        </w:rPr>
        <w:t>To include your announcements in this news sheet call</w:t>
      </w:r>
      <w:r>
        <w:rPr>
          <w:rFonts w:ascii="Goudy Old Style" w:hAnsi="Goudy Old Style"/>
          <w:color w:val="000000" w:themeColor="text1"/>
          <w:sz w:val="22"/>
          <w:szCs w:val="22"/>
        </w:rPr>
        <w:t>, text</w:t>
      </w: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or email Doug at 310-7604 or </w:t>
      </w:r>
      <w:hyperlink r:id="rId9" w:history="1">
        <w:proofErr w:type="spellStart"/>
        <w:proofErr w:type="gram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doug</w:t>
        </w:r>
        <w:proofErr w:type="spellEnd"/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 @</w:t>
        </w:r>
        <w:proofErr w:type="gramEnd"/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 </w:t>
        </w:r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dmots.com</w:t>
        </w:r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by Wednesday each </w:t>
      </w:r>
      <w:r w:rsidRPr="00B40DB2">
        <w:rPr>
          <w:rFonts w:ascii="Goudy Old Style" w:hAnsi="Goudy Old Style"/>
          <w:sz w:val="22"/>
          <w:szCs w:val="22"/>
        </w:rPr>
        <w:t>week.</w:t>
      </w:r>
      <w:r>
        <w:rPr>
          <w:rFonts w:ascii="Goudy Old Style" w:hAnsi="Goudy Old Style"/>
          <w:sz w:val="22"/>
          <w:szCs w:val="22"/>
        </w:rPr>
        <w:t xml:space="preserve"> </w:t>
      </w:r>
      <w:r w:rsidRPr="00AC0174">
        <w:rPr>
          <w:rFonts w:ascii="Goudy Old Style" w:hAnsi="Goudy Old Style"/>
          <w:b/>
          <w:sz w:val="22"/>
          <w:szCs w:val="22"/>
        </w:rPr>
        <w:t>If you absolutely must make a public announcement, please call Stan &amp; Donna to plan ahead.</w:t>
      </w:r>
      <w:r w:rsidR="00F36752">
        <w:rPr>
          <w:rFonts w:ascii="Goudy Old Style" w:hAnsi="Goudy Old Style"/>
          <w:b/>
          <w:color w:val="000000"/>
          <w:sz w:val="22"/>
          <w:szCs w:val="22"/>
        </w:rPr>
        <w:br w:type="column"/>
      </w:r>
    </w:p>
    <w:p w:rsidR="0065456E" w:rsidRDefault="0065456E" w:rsidP="009B5E4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</w:p>
    <w:p w:rsidR="0065456E" w:rsidRDefault="0065456E" w:rsidP="009B5E4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</w:p>
    <w:p w:rsidR="0065456E" w:rsidRDefault="0065456E" w:rsidP="009B5E4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</w:p>
    <w:p w:rsidR="009B5E44" w:rsidRPr="00F96885" w:rsidRDefault="0036439B" w:rsidP="009B5E44">
      <w:pPr>
        <w:spacing w:after="120"/>
        <w:jc w:val="right"/>
        <w:rPr>
          <w:rFonts w:ascii="Goudy Old Style" w:hAnsi="Goudy Old Style"/>
          <w:b/>
          <w:color w:val="000000"/>
          <w:sz w:val="22"/>
          <w:szCs w:val="22"/>
        </w:rPr>
      </w:pPr>
      <w:r>
        <w:rPr>
          <w:rFonts w:ascii="Goudy Old Style" w:hAnsi="Goudy Old Style"/>
          <w:color w:val="000000"/>
          <w:sz w:val="21"/>
          <w:szCs w:val="21"/>
        </w:rPr>
        <w:t xml:space="preserve"> </w:t>
      </w:r>
      <w:r w:rsidR="009B5E44">
        <w:rPr>
          <w:rFonts w:ascii="Goudy Old Style" w:hAnsi="Goudy Old Style"/>
          <w:smallCap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3C415D4F" wp14:editId="32A5739F">
                <wp:simplePos x="0" y="0"/>
                <wp:positionH relativeFrom="column">
                  <wp:posOffset>0</wp:posOffset>
                </wp:positionH>
                <wp:positionV relativeFrom="margin">
                  <wp:align>top</wp:align>
                </wp:positionV>
                <wp:extent cx="4114800" cy="978408"/>
                <wp:effectExtent l="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7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E44" w:rsidRPr="004D2622" w:rsidRDefault="009B5E44" w:rsidP="009B5E44">
                            <w:pPr>
                              <w:jc w:val="center"/>
                              <w:rPr>
                                <w:rFonts w:ascii="Adorable" w:hAnsi="Adorable"/>
                                <w:i/>
                                <w:color w:val="9A0000"/>
                                <w:sz w:val="72"/>
                              </w:rPr>
                            </w:pPr>
                            <w:r w:rsidRPr="004D2622">
                              <w:rPr>
                                <w:rFonts w:ascii="Adorable" w:hAnsi="Adorable"/>
                                <w:i/>
                                <w:color w:val="9A0000"/>
                                <w:sz w:val="72"/>
                              </w:rPr>
                              <w:t>So You’ll Know</w:t>
                            </w:r>
                          </w:p>
                          <w:p w:rsidR="009B5E44" w:rsidRPr="004D2622" w:rsidRDefault="009B5E44" w:rsidP="009B5E44">
                            <w:pPr>
                              <w:jc w:val="center"/>
                              <w:rPr>
                                <w:rFonts w:ascii="Melbourne" w:hAnsi="Melbourne"/>
                                <w:color w:val="9A0000"/>
                              </w:rPr>
                            </w:pPr>
                            <w:r w:rsidRPr="004D2622">
                              <w:rPr>
                                <w:rFonts w:ascii="Melbourne" w:hAnsi="Melbourne"/>
                                <w:color w:val="9A0000"/>
                              </w:rPr>
                              <w:t>Porterville Seventh</w:t>
                            </w:r>
                            <w:r w:rsidRPr="004D2622">
                              <w:rPr>
                                <w:rFonts w:ascii="Melbourne" w:hAnsi="Melbourne" w:cs="Arial"/>
                                <w:color w:val="9A0000"/>
                              </w:rPr>
                              <w:t>-</w:t>
                            </w:r>
                            <w:r w:rsidRPr="004D2622">
                              <w:rPr>
                                <w:rFonts w:ascii="Melbourne" w:hAnsi="Melbourne"/>
                                <w:color w:val="9A0000"/>
                              </w:rPr>
                              <w:t>day Adventist Church News</w:t>
                            </w:r>
                          </w:p>
                          <w:p w:rsidR="009B5E44" w:rsidRPr="009B5E44" w:rsidRDefault="009B5E44" w:rsidP="009B5E44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9B5E44">
                              <w:rPr>
                                <w:noProof/>
                                <w:color w:val="E36C0A" w:themeColor="accent6" w:themeShade="BF"/>
                                <w:sz w:val="6"/>
                              </w:rPr>
                              <w:drawing>
                                <wp:inline distT="0" distB="0" distL="0" distR="0" wp14:anchorId="61469256" wp14:editId="6B68D790">
                                  <wp:extent cx="4093845" cy="6350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3845" cy="6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324pt;height:7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" stroked="f">
                <v:textbox inset="0,,0,0">
                  <w:txbxContent>
                    <w:p w:rsidR="009B5E44" w:rsidRPr="004D2622" w:rsidRDefault="009B5E44" w:rsidP="009B5E44">
                      <w:pPr>
                        <w:jc w:val="center"/>
                        <w:rPr>
                          <w:rFonts w:ascii="Adorable" w:hAnsi="Adorable"/>
                          <w:i/>
                          <w:color w:val="9A0000"/>
                          <w:sz w:val="72"/>
                        </w:rPr>
                      </w:pPr>
                      <w:r w:rsidRPr="004D2622">
                        <w:rPr>
                          <w:rFonts w:ascii="Adorable" w:hAnsi="Adorable"/>
                          <w:i/>
                          <w:color w:val="9A0000"/>
                          <w:sz w:val="72"/>
                        </w:rPr>
                        <w:t>So You’ll Know</w:t>
                      </w:r>
                    </w:p>
                    <w:p w:rsidR="009B5E44" w:rsidRPr="004D2622" w:rsidRDefault="009B5E44" w:rsidP="009B5E44">
                      <w:pPr>
                        <w:jc w:val="center"/>
                        <w:rPr>
                          <w:rFonts w:ascii="Melbourne" w:hAnsi="Melbourne"/>
                          <w:color w:val="9A0000"/>
                        </w:rPr>
                      </w:pPr>
                      <w:r w:rsidRPr="004D2622">
                        <w:rPr>
                          <w:rFonts w:ascii="Melbourne" w:hAnsi="Melbourne"/>
                          <w:color w:val="9A0000"/>
                        </w:rPr>
                        <w:t>Porterville Seventh</w:t>
                      </w:r>
                      <w:r w:rsidRPr="004D2622">
                        <w:rPr>
                          <w:rFonts w:ascii="Melbourne" w:hAnsi="Melbourne" w:cs="Arial"/>
                          <w:color w:val="9A0000"/>
                        </w:rPr>
                        <w:t>-</w:t>
                      </w:r>
                      <w:r w:rsidRPr="004D2622">
                        <w:rPr>
                          <w:rFonts w:ascii="Melbourne" w:hAnsi="Melbourne"/>
                          <w:color w:val="9A0000"/>
                        </w:rPr>
                        <w:t>day Adventist Church News</w:t>
                      </w:r>
                    </w:p>
                    <w:p w:rsidR="009B5E44" w:rsidRPr="009B5E44" w:rsidRDefault="009B5E44" w:rsidP="009B5E44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9B5E44">
                        <w:rPr>
                          <w:noProof/>
                          <w:color w:val="E36C0A" w:themeColor="accent6" w:themeShade="BF"/>
                          <w:sz w:val="6"/>
                        </w:rPr>
                        <w:drawing>
                          <wp:inline distT="0" distB="0" distL="0" distR="0" wp14:anchorId="61469256" wp14:editId="6B68D790">
                            <wp:extent cx="4093845" cy="6350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3845" cy="6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9B5E44" w:rsidRPr="00C835B7">
        <w:rPr>
          <w:rFonts w:ascii="Goudy Old Style" w:hAnsi="Goudy Old Style"/>
          <w:smallCaps/>
          <w:color w:val="000000"/>
          <w:sz w:val="22"/>
          <w:szCs w:val="22"/>
        </w:rPr>
        <w:t xml:space="preserve">  </w:t>
      </w:r>
      <w:r w:rsidR="00E72CC0">
        <w:rPr>
          <w:rFonts w:ascii="Goudy Old Style" w:hAnsi="Goudy Old Style"/>
          <w:b/>
          <w:smallCaps/>
          <w:color w:val="000000"/>
          <w:sz w:val="22"/>
          <w:szCs w:val="22"/>
        </w:rPr>
        <w:t>December 5</w:t>
      </w:r>
      <w:r w:rsidR="009B5E44">
        <w:rPr>
          <w:rFonts w:ascii="Goudy Old Style" w:hAnsi="Goudy Old Style"/>
          <w:b/>
          <w:smallCaps/>
          <w:color w:val="000000"/>
          <w:sz w:val="22"/>
          <w:szCs w:val="22"/>
        </w:rPr>
        <w:t>,</w:t>
      </w:r>
      <w:r w:rsidR="009B5E44" w:rsidRPr="00F96885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 xml:space="preserve"> 20</w:t>
      </w:r>
      <w:r w:rsidR="009B5E44">
        <w:rPr>
          <w:rFonts w:ascii="Goudy Old Style" w:hAnsi="Goudy Old Style"/>
          <w:b/>
          <w:smallCaps/>
          <w:noProof/>
          <w:color w:val="000000"/>
          <w:sz w:val="22"/>
          <w:szCs w:val="22"/>
        </w:rPr>
        <w:t>20</w:t>
      </w:r>
    </w:p>
    <w:p w:rsidR="009B5E44" w:rsidRDefault="009B5E44" w:rsidP="009B5E44">
      <w:pPr>
        <w:tabs>
          <w:tab w:val="right" w:pos="6300"/>
        </w:tabs>
        <w:rPr>
          <w:rFonts w:ascii="Goudy Old Style" w:hAnsi="Goudy Old Style"/>
          <w:sz w:val="21"/>
          <w:szCs w:val="21"/>
        </w:rPr>
      </w:pPr>
    </w:p>
    <w:p w:rsidR="005649BF" w:rsidRPr="00B40DB2" w:rsidRDefault="005649BF" w:rsidP="005649BF">
      <w:pPr>
        <w:tabs>
          <w:tab w:val="right" w:pos="6300"/>
        </w:tabs>
        <w:rPr>
          <w:rFonts w:ascii="Goudy Old Style" w:hAnsi="Goudy Old Style"/>
          <w:color w:val="000000"/>
          <w:sz w:val="22"/>
          <w:szCs w:val="22"/>
        </w:rPr>
      </w:pPr>
      <w:r>
        <w:rPr>
          <w:rFonts w:ascii="Goudy Old Style" w:hAnsi="Goudy Old Style"/>
          <w:b/>
          <w:sz w:val="22"/>
          <w:szCs w:val="22"/>
        </w:rPr>
        <w:t>Worship is Online this Week</w:t>
      </w:r>
    </w:p>
    <w:p w:rsidR="005649BF" w:rsidRPr="00B40DB2" w:rsidRDefault="005649BF" w:rsidP="005649BF">
      <w:pPr>
        <w:tabs>
          <w:tab w:val="right" w:pos="6300"/>
        </w:tabs>
        <w:spacing w:after="120"/>
        <w:rPr>
          <w:rFonts w:ascii="Goudy Old Style" w:hAnsi="Goudy Old Style"/>
          <w:color w:val="000000"/>
          <w:sz w:val="22"/>
          <w:szCs w:val="22"/>
        </w:rPr>
      </w:pPr>
      <w:r w:rsidRPr="00E72CC0">
        <w:rPr>
          <w:rFonts w:ascii="Goudy Old Style" w:hAnsi="Goudy Old Style"/>
          <w:color w:val="000000"/>
          <w:sz w:val="22"/>
          <w:szCs w:val="22"/>
        </w:rPr>
        <w:t xml:space="preserve">This week's services will be available on here on this website and also on the church Facebook and the audio-video Facebook pages. </w:t>
      </w:r>
      <w:proofErr w:type="gramStart"/>
      <w:r w:rsidRPr="00E72CC0">
        <w:rPr>
          <w:rFonts w:ascii="Goudy Old Style" w:hAnsi="Goudy Old Style"/>
          <w:color w:val="000000"/>
          <w:sz w:val="22"/>
          <w:szCs w:val="22"/>
        </w:rPr>
        <w:t>Adult Sabbath School at 9:30 and Morning Worship at 10:30 am.</w:t>
      </w:r>
      <w:proofErr w:type="gramEnd"/>
      <w:r w:rsidRPr="00E72CC0">
        <w:rPr>
          <w:rFonts w:ascii="Goudy Old Style" w:hAnsi="Goudy Old Style"/>
          <w:color w:val="000000"/>
          <w:sz w:val="22"/>
          <w:szCs w:val="22"/>
        </w:rPr>
        <w:t xml:space="preserve"> It will be placed</w:t>
      </w:r>
      <w:r>
        <w:rPr>
          <w:rFonts w:ascii="Goudy Old Style" w:hAnsi="Goudy Old Style"/>
          <w:color w:val="000000"/>
          <w:sz w:val="22"/>
          <w:szCs w:val="22"/>
        </w:rPr>
        <w:t xml:space="preserve"> on YouTube after the services. </w:t>
      </w:r>
      <w:r w:rsidRPr="00E72CC0">
        <w:rPr>
          <w:rFonts w:ascii="Goudy Old Style" w:hAnsi="Goudy Old Style"/>
          <w:color w:val="000000"/>
          <w:sz w:val="22"/>
          <w:szCs w:val="22"/>
        </w:rPr>
        <w:t xml:space="preserve">This is just a precaution to protect </w:t>
      </w:r>
      <w:r>
        <w:rPr>
          <w:rFonts w:ascii="Goudy Old Style" w:hAnsi="Goudy Old Style"/>
          <w:color w:val="000000"/>
          <w:sz w:val="22"/>
          <w:szCs w:val="22"/>
        </w:rPr>
        <w:t>us all</w:t>
      </w:r>
      <w:r w:rsidRPr="00E72CC0">
        <w:rPr>
          <w:rFonts w:ascii="Goudy Old Style" w:hAnsi="Goudy Old Style"/>
          <w:color w:val="000000"/>
          <w:sz w:val="22"/>
          <w:szCs w:val="22"/>
        </w:rPr>
        <w:t xml:space="preserve"> during this difficult time.</w:t>
      </w:r>
    </w:p>
    <w:p w:rsidR="005649BF" w:rsidRPr="00B40DB2" w:rsidRDefault="005649BF" w:rsidP="005649BF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B40DB2">
        <w:rPr>
          <w:rFonts w:ascii="Goudy Old Style" w:hAnsi="Goudy Old Style"/>
          <w:b/>
          <w:sz w:val="22"/>
          <w:szCs w:val="22"/>
        </w:rPr>
        <w:t>Sharing the Bible with Others Using Stories</w:t>
      </w:r>
    </w:p>
    <w:p w:rsidR="005649BF" w:rsidRPr="00B40DB2" w:rsidRDefault="005649BF" w:rsidP="005649BF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proofErr w:type="gramStart"/>
      <w:r>
        <w:rPr>
          <w:rFonts w:ascii="Goudy Old Style" w:hAnsi="Goudy Old Style"/>
          <w:sz w:val="22"/>
          <w:szCs w:val="22"/>
        </w:rPr>
        <w:t>In</w:t>
      </w:r>
      <w:r w:rsidRPr="00B40DB2">
        <w:rPr>
          <w:rFonts w:ascii="Goudy Old Style" w:hAnsi="Goudy Old Style"/>
          <w:sz w:val="22"/>
          <w:szCs w:val="22"/>
        </w:rPr>
        <w:t xml:space="preserve"> the church office at 8:30 tomorrow (Sunday) morning.</w:t>
      </w:r>
      <w:proofErr w:type="gramEnd"/>
      <w:r w:rsidRPr="00B40DB2">
        <w:rPr>
          <w:rFonts w:ascii="Goudy Old Style" w:hAnsi="Goudy Old Style"/>
          <w:sz w:val="22"/>
          <w:szCs w:val="22"/>
        </w:rPr>
        <w:t xml:space="preserve"> </w:t>
      </w:r>
    </w:p>
    <w:p w:rsidR="005649BF" w:rsidRPr="00F36752" w:rsidRDefault="005649BF" w:rsidP="005649BF">
      <w:pPr>
        <w:tabs>
          <w:tab w:val="right" w:pos="6300"/>
        </w:tabs>
        <w:rPr>
          <w:rFonts w:ascii="Goudy Old Style" w:hAnsi="Goudy Old Style"/>
          <w:b/>
          <w:sz w:val="22"/>
          <w:szCs w:val="22"/>
        </w:rPr>
      </w:pPr>
      <w:r w:rsidRPr="00F36752">
        <w:rPr>
          <w:rFonts w:ascii="Goudy Old Style" w:hAnsi="Goudy Old Style"/>
          <w:b/>
          <w:sz w:val="22"/>
          <w:szCs w:val="22"/>
        </w:rPr>
        <w:t>Help Needed Moving</w:t>
      </w:r>
    </w:p>
    <w:p w:rsidR="005649BF" w:rsidRDefault="005649BF" w:rsidP="005649BF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F36752">
        <w:rPr>
          <w:rFonts w:ascii="Goudy Old Style" w:hAnsi="Goudy Old Style"/>
          <w:sz w:val="22"/>
          <w:szCs w:val="22"/>
        </w:rPr>
        <w:t xml:space="preserve">Steve and Donna Ball will appreciate some help in moving from 33721 Globe Drive on Sunday, December 6, 10:00 AM.  </w:t>
      </w:r>
      <w:proofErr w:type="gramStart"/>
      <w:r>
        <w:rPr>
          <w:rFonts w:ascii="Goudy Old Style" w:hAnsi="Goudy Old Style"/>
          <w:sz w:val="22"/>
          <w:szCs w:val="22"/>
        </w:rPr>
        <w:t>If you can assist please call John or Honey to confirm (539-9375 0r 483-0912).</w:t>
      </w:r>
      <w:proofErr w:type="gramEnd"/>
    </w:p>
    <w:p w:rsidR="005649BF" w:rsidRPr="00B40DB2" w:rsidRDefault="005649BF" w:rsidP="005649BF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Wednesday Night Prayer and Bible Study</w:t>
      </w:r>
    </w:p>
    <w:p w:rsidR="005649BF" w:rsidRPr="00B40DB2" w:rsidRDefault="005649BF" w:rsidP="005649BF">
      <w:pPr>
        <w:tabs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  <w:r w:rsidRPr="00B40DB2">
        <w:rPr>
          <w:rFonts w:ascii="Goudy Old Style" w:hAnsi="Goudy Old Style"/>
          <w:sz w:val="22"/>
          <w:szCs w:val="22"/>
        </w:rPr>
        <w:t>Join us by phone as we pray for common needs and study the Bible together. Pastor Rob is leading us with themes in Revelation. At 7</w:t>
      </w:r>
      <w:r>
        <w:rPr>
          <w:rFonts w:ascii="Goudy Old Style" w:hAnsi="Goudy Old Style"/>
          <w:sz w:val="22"/>
          <w:szCs w:val="22"/>
        </w:rPr>
        <w:t xml:space="preserve">:00 </w:t>
      </w:r>
      <w:r w:rsidRPr="00B40DB2">
        <w:rPr>
          <w:rFonts w:ascii="Goudy Old Style" w:hAnsi="Goudy Old Style"/>
          <w:sz w:val="22"/>
          <w:szCs w:val="22"/>
        </w:rPr>
        <w:t xml:space="preserve">pm dial 390-5054. When asked enter your PIN: 425067#, Then your ID: 1#, </w:t>
      </w:r>
      <w:proofErr w:type="gramStart"/>
      <w:r w:rsidRPr="00B40DB2">
        <w:rPr>
          <w:rFonts w:ascii="Goudy Old Style" w:hAnsi="Goudy Old Style"/>
          <w:sz w:val="22"/>
          <w:szCs w:val="22"/>
        </w:rPr>
        <w:t>Then</w:t>
      </w:r>
      <w:proofErr w:type="gramEnd"/>
      <w:r w:rsidRPr="00B40DB2">
        <w:rPr>
          <w:rFonts w:ascii="Goudy Old Style" w:hAnsi="Goudy Old Style"/>
          <w:sz w:val="22"/>
          <w:szCs w:val="22"/>
        </w:rPr>
        <w:t xml:space="preserve"> your name and #. You are ready to join the discussion or just listen.</w:t>
      </w:r>
    </w:p>
    <w:p w:rsidR="005649BF" w:rsidRPr="005F1C13" w:rsidRDefault="005649BF" w:rsidP="005649BF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>
        <w:rPr>
          <w:rFonts w:ascii="Goudy Old Style" w:hAnsi="Goudy Old Style"/>
          <w:b/>
          <w:color w:val="000000" w:themeColor="text1"/>
          <w:sz w:val="22"/>
          <w:szCs w:val="22"/>
        </w:rPr>
        <w:t xml:space="preserve">November </w:t>
      </w:r>
      <w:r w:rsidRPr="005F1C13">
        <w:rPr>
          <w:rFonts w:ascii="Goudy Old Style" w:hAnsi="Goudy Old Style"/>
          <w:b/>
          <w:color w:val="000000" w:themeColor="text1"/>
          <w:sz w:val="22"/>
          <w:szCs w:val="22"/>
        </w:rPr>
        <w:t>Financial Report</w:t>
      </w:r>
    </w:p>
    <w:p w:rsidR="005649BF" w:rsidRDefault="005649BF" w:rsidP="005649BF">
      <w:pPr>
        <w:pBdr>
          <w:bottom w:val="single" w:sz="6" w:space="7" w:color="auto"/>
        </w:pBdr>
        <w:tabs>
          <w:tab w:val="left" w:pos="2160"/>
          <w:tab w:val="right" w:pos="6480"/>
        </w:tabs>
        <w:spacing w:after="120"/>
        <w:rPr>
          <w:rFonts w:ascii="Goudy Old Style" w:hAnsi="Goudy Old Style"/>
          <w:sz w:val="22"/>
          <w:szCs w:val="22"/>
        </w:rPr>
      </w:pPr>
      <w:r>
        <w:rPr>
          <w:rFonts w:ascii="Goudy Old Style" w:hAnsi="Goudy Old Style"/>
          <w:sz w:val="22"/>
          <w:szCs w:val="22"/>
        </w:rPr>
        <w:t>Budget: 14,025.00</w:t>
      </w:r>
      <w:r>
        <w:rPr>
          <w:rFonts w:ascii="Goudy Old Style" w:hAnsi="Goudy Old Style"/>
          <w:sz w:val="22"/>
          <w:szCs w:val="22"/>
        </w:rPr>
        <w:tab/>
        <w:t>Income: 8,463.90</w:t>
      </w:r>
      <w:r>
        <w:rPr>
          <w:rFonts w:ascii="Goudy Old Style" w:hAnsi="Goudy Old Style"/>
          <w:sz w:val="22"/>
          <w:szCs w:val="22"/>
        </w:rPr>
        <w:tab/>
        <w:t>Balance: –43,318.07</w:t>
      </w:r>
    </w:p>
    <w:p w:rsidR="005649BF" w:rsidRDefault="005649BF" w:rsidP="005649BF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5649BF" w:rsidRDefault="005649BF" w:rsidP="005649BF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5649BF" w:rsidRDefault="005649BF" w:rsidP="005649BF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5649BF" w:rsidRDefault="005649BF" w:rsidP="005649BF">
      <w:pPr>
        <w:pBdr>
          <w:bottom w:val="single" w:sz="6" w:space="7" w:color="auto"/>
        </w:pBdr>
        <w:tabs>
          <w:tab w:val="left" w:pos="2160"/>
          <w:tab w:val="right" w:pos="6300"/>
        </w:tabs>
        <w:spacing w:after="120"/>
        <w:rPr>
          <w:rFonts w:ascii="Goudy Old Style" w:hAnsi="Goudy Old Style"/>
          <w:sz w:val="22"/>
          <w:szCs w:val="22"/>
        </w:rPr>
      </w:pPr>
    </w:p>
    <w:p w:rsidR="005649BF" w:rsidRPr="00B40DB2" w:rsidRDefault="005649BF" w:rsidP="005649BF">
      <w:pPr>
        <w:tabs>
          <w:tab w:val="right" w:pos="6300"/>
        </w:tabs>
        <w:rPr>
          <w:rFonts w:ascii="Goudy Old Style" w:hAnsi="Goudy Old Style"/>
          <w:b/>
          <w:color w:val="000000" w:themeColor="text1"/>
          <w:sz w:val="22"/>
          <w:szCs w:val="22"/>
        </w:rPr>
      </w:pPr>
      <w:r w:rsidRPr="00B40DB2">
        <w:rPr>
          <w:rFonts w:ascii="Goudy Old Style" w:hAnsi="Goudy Old Style"/>
          <w:b/>
          <w:color w:val="000000" w:themeColor="text1"/>
          <w:sz w:val="22"/>
          <w:szCs w:val="22"/>
        </w:rPr>
        <w:t>News Sheet</w:t>
      </w:r>
      <w:r>
        <w:rPr>
          <w:rFonts w:ascii="Goudy Old Style" w:hAnsi="Goudy Old Style"/>
          <w:b/>
          <w:color w:val="000000" w:themeColor="text1"/>
          <w:sz w:val="22"/>
          <w:szCs w:val="22"/>
        </w:rPr>
        <w:t xml:space="preserve"> Deadline</w:t>
      </w:r>
    </w:p>
    <w:p w:rsidR="005649BF" w:rsidRDefault="005649BF" w:rsidP="005649BF">
      <w:pPr>
        <w:tabs>
          <w:tab w:val="right" w:pos="6300"/>
        </w:tabs>
        <w:rPr>
          <w:rFonts w:ascii="Goudy Old Style" w:hAnsi="Goudy Old Style"/>
          <w:sz w:val="21"/>
          <w:szCs w:val="21"/>
        </w:rPr>
      </w:pPr>
      <w:r w:rsidRPr="00B40DB2">
        <w:rPr>
          <w:rFonts w:ascii="Goudy Old Style" w:hAnsi="Goudy Old Style"/>
          <w:color w:val="000000" w:themeColor="text1"/>
          <w:sz w:val="22"/>
          <w:szCs w:val="22"/>
        </w:rPr>
        <w:t>To include your announcements in this news sheet call</w:t>
      </w:r>
      <w:r>
        <w:rPr>
          <w:rFonts w:ascii="Goudy Old Style" w:hAnsi="Goudy Old Style"/>
          <w:color w:val="000000" w:themeColor="text1"/>
          <w:sz w:val="22"/>
          <w:szCs w:val="22"/>
        </w:rPr>
        <w:t>, text</w:t>
      </w:r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or email Doug at 310-7604 or </w:t>
      </w:r>
      <w:hyperlink r:id="rId10" w:history="1">
        <w:proofErr w:type="spellStart"/>
        <w:proofErr w:type="gramStart"/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doug</w:t>
        </w:r>
        <w:proofErr w:type="spellEnd"/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 @</w:t>
        </w:r>
        <w:proofErr w:type="gramEnd"/>
        <w:r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 xml:space="preserve">  </w:t>
        </w:r>
        <w:r w:rsidRPr="00B40DB2">
          <w:rPr>
            <w:rStyle w:val="Hyperlink"/>
            <w:rFonts w:ascii="Goudy Old Style" w:hAnsi="Goudy Old Style"/>
            <w:color w:val="000000" w:themeColor="text1"/>
            <w:sz w:val="22"/>
            <w:szCs w:val="22"/>
          </w:rPr>
          <w:t>dmots.com</w:t>
        </w:r>
      </w:hyperlink>
      <w:r w:rsidRPr="00B40DB2">
        <w:rPr>
          <w:rFonts w:ascii="Goudy Old Style" w:hAnsi="Goudy Old Style"/>
          <w:color w:val="000000" w:themeColor="text1"/>
          <w:sz w:val="22"/>
          <w:szCs w:val="22"/>
        </w:rPr>
        <w:t xml:space="preserve"> by Wednesday each </w:t>
      </w:r>
      <w:r w:rsidRPr="00B40DB2">
        <w:rPr>
          <w:rFonts w:ascii="Goudy Old Style" w:hAnsi="Goudy Old Style"/>
          <w:sz w:val="22"/>
          <w:szCs w:val="22"/>
        </w:rPr>
        <w:t>week.</w:t>
      </w:r>
      <w:r>
        <w:rPr>
          <w:rFonts w:ascii="Goudy Old Style" w:hAnsi="Goudy Old Style"/>
          <w:sz w:val="22"/>
          <w:szCs w:val="22"/>
        </w:rPr>
        <w:t xml:space="preserve"> </w:t>
      </w:r>
      <w:r w:rsidRPr="00AC0174">
        <w:rPr>
          <w:rFonts w:ascii="Goudy Old Style" w:hAnsi="Goudy Old Style"/>
          <w:b/>
          <w:sz w:val="22"/>
          <w:szCs w:val="22"/>
        </w:rPr>
        <w:t>If you absolutely must make a public announcement, please call Stan &amp; Donna to plan ahead.</w:t>
      </w:r>
    </w:p>
    <w:sectPr w:rsidR="005649BF" w:rsidSect="005A66C1">
      <w:pgSz w:w="15840" w:h="12240" w:orient="landscape" w:code="1"/>
      <w:pgMar w:top="576" w:right="720" w:bottom="576" w:left="72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428" w:rsidRDefault="00C31428">
      <w:r>
        <w:separator/>
      </w:r>
    </w:p>
  </w:endnote>
  <w:endnote w:type="continuationSeparator" w:id="0">
    <w:p w:rsidR="00C31428" w:rsidRDefault="00C31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7F88BB-7766-4D65-9762-7296DE555AAD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2" w:fontKey="{3A554DD2-9A94-4110-9C9B-66B42DEB7896}"/>
    <w:embedBold r:id="rId3" w:fontKey="{50C5B4E5-DC4A-4B29-BE8A-0E5EBCE7BDC3}"/>
  </w:font>
  <w:font w:name="Adorable">
    <w:charset w:val="00"/>
    <w:family w:val="script"/>
    <w:pitch w:val="variable"/>
    <w:sig w:usb0="00000003" w:usb1="00000000" w:usb2="00000000" w:usb3="00000000" w:csb0="00000001" w:csb1="00000000"/>
    <w:embedItalic r:id="rId4" w:fontKey="{010BC66F-753D-4419-843B-41E9CD2018C1}"/>
  </w:font>
  <w:font w:name="Melbourn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365BE191-7140-4AC6-BC45-F82CCB6993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904E2A-8596-477B-BF66-B062A58A03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925BEA2-F6DE-4340-9DE8-0ABDB40E7EE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428" w:rsidRDefault="00C31428">
      <w:r>
        <w:separator/>
      </w:r>
    </w:p>
  </w:footnote>
  <w:footnote w:type="continuationSeparator" w:id="0">
    <w:p w:rsidR="00C31428" w:rsidRDefault="00C314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10"/>
    <w:rsid w:val="00001795"/>
    <w:rsid w:val="0000236D"/>
    <w:rsid w:val="00004818"/>
    <w:rsid w:val="00004948"/>
    <w:rsid w:val="00004D49"/>
    <w:rsid w:val="0000685F"/>
    <w:rsid w:val="0000763D"/>
    <w:rsid w:val="000076FB"/>
    <w:rsid w:val="00007C7C"/>
    <w:rsid w:val="00007DD7"/>
    <w:rsid w:val="000107BC"/>
    <w:rsid w:val="00010904"/>
    <w:rsid w:val="0001183D"/>
    <w:rsid w:val="00011E1B"/>
    <w:rsid w:val="00012518"/>
    <w:rsid w:val="00012666"/>
    <w:rsid w:val="00012A42"/>
    <w:rsid w:val="00012E35"/>
    <w:rsid w:val="00013197"/>
    <w:rsid w:val="000137D5"/>
    <w:rsid w:val="000140A1"/>
    <w:rsid w:val="000144A9"/>
    <w:rsid w:val="00014FE5"/>
    <w:rsid w:val="000150ED"/>
    <w:rsid w:val="000160DA"/>
    <w:rsid w:val="000161CA"/>
    <w:rsid w:val="000204A5"/>
    <w:rsid w:val="00020DE9"/>
    <w:rsid w:val="00021C44"/>
    <w:rsid w:val="00022A27"/>
    <w:rsid w:val="00023582"/>
    <w:rsid w:val="000248A0"/>
    <w:rsid w:val="00025148"/>
    <w:rsid w:val="0002535E"/>
    <w:rsid w:val="0002644F"/>
    <w:rsid w:val="00027F79"/>
    <w:rsid w:val="0003061D"/>
    <w:rsid w:val="0003111E"/>
    <w:rsid w:val="00031267"/>
    <w:rsid w:val="00033193"/>
    <w:rsid w:val="000347C4"/>
    <w:rsid w:val="000361ED"/>
    <w:rsid w:val="00036836"/>
    <w:rsid w:val="00036EDF"/>
    <w:rsid w:val="00037545"/>
    <w:rsid w:val="0003787C"/>
    <w:rsid w:val="000404D0"/>
    <w:rsid w:val="00040936"/>
    <w:rsid w:val="000424F6"/>
    <w:rsid w:val="0004630A"/>
    <w:rsid w:val="000509DA"/>
    <w:rsid w:val="00051DD1"/>
    <w:rsid w:val="00051EE3"/>
    <w:rsid w:val="00052F54"/>
    <w:rsid w:val="00053327"/>
    <w:rsid w:val="00053D2D"/>
    <w:rsid w:val="00055407"/>
    <w:rsid w:val="00055777"/>
    <w:rsid w:val="00057645"/>
    <w:rsid w:val="00060733"/>
    <w:rsid w:val="00061049"/>
    <w:rsid w:val="0006151C"/>
    <w:rsid w:val="00062408"/>
    <w:rsid w:val="00062C61"/>
    <w:rsid w:val="00063F1A"/>
    <w:rsid w:val="0006483A"/>
    <w:rsid w:val="00064B49"/>
    <w:rsid w:val="00066B44"/>
    <w:rsid w:val="00066C37"/>
    <w:rsid w:val="000675D6"/>
    <w:rsid w:val="0007006B"/>
    <w:rsid w:val="0007464F"/>
    <w:rsid w:val="00075A4E"/>
    <w:rsid w:val="00075A89"/>
    <w:rsid w:val="00076457"/>
    <w:rsid w:val="00076AB2"/>
    <w:rsid w:val="0007776F"/>
    <w:rsid w:val="00080936"/>
    <w:rsid w:val="00080F2A"/>
    <w:rsid w:val="000825CC"/>
    <w:rsid w:val="00084B9A"/>
    <w:rsid w:val="00084FF6"/>
    <w:rsid w:val="0008567E"/>
    <w:rsid w:val="00085EAE"/>
    <w:rsid w:val="00090EEC"/>
    <w:rsid w:val="000911ED"/>
    <w:rsid w:val="00091214"/>
    <w:rsid w:val="000922FA"/>
    <w:rsid w:val="00092EFC"/>
    <w:rsid w:val="00094741"/>
    <w:rsid w:val="000955B7"/>
    <w:rsid w:val="00095BC6"/>
    <w:rsid w:val="00096337"/>
    <w:rsid w:val="000966D5"/>
    <w:rsid w:val="000A0EF8"/>
    <w:rsid w:val="000A0F43"/>
    <w:rsid w:val="000A0FD6"/>
    <w:rsid w:val="000A154A"/>
    <w:rsid w:val="000A18F7"/>
    <w:rsid w:val="000A3213"/>
    <w:rsid w:val="000A663A"/>
    <w:rsid w:val="000A6AFF"/>
    <w:rsid w:val="000A73D1"/>
    <w:rsid w:val="000B2C52"/>
    <w:rsid w:val="000B47ED"/>
    <w:rsid w:val="000B4C33"/>
    <w:rsid w:val="000B571A"/>
    <w:rsid w:val="000B6760"/>
    <w:rsid w:val="000B6E71"/>
    <w:rsid w:val="000C0564"/>
    <w:rsid w:val="000C0D3C"/>
    <w:rsid w:val="000C1540"/>
    <w:rsid w:val="000C18C1"/>
    <w:rsid w:val="000C24EA"/>
    <w:rsid w:val="000C281A"/>
    <w:rsid w:val="000C32EA"/>
    <w:rsid w:val="000C3319"/>
    <w:rsid w:val="000C4083"/>
    <w:rsid w:val="000C4545"/>
    <w:rsid w:val="000C58AE"/>
    <w:rsid w:val="000C5DBE"/>
    <w:rsid w:val="000C6FDE"/>
    <w:rsid w:val="000C72A3"/>
    <w:rsid w:val="000C7824"/>
    <w:rsid w:val="000C7876"/>
    <w:rsid w:val="000C7C90"/>
    <w:rsid w:val="000C7F24"/>
    <w:rsid w:val="000D055E"/>
    <w:rsid w:val="000D0B5A"/>
    <w:rsid w:val="000D2FAD"/>
    <w:rsid w:val="000D31C3"/>
    <w:rsid w:val="000D4DFB"/>
    <w:rsid w:val="000D52E1"/>
    <w:rsid w:val="000D7167"/>
    <w:rsid w:val="000D773E"/>
    <w:rsid w:val="000E0019"/>
    <w:rsid w:val="000E05D7"/>
    <w:rsid w:val="000E1032"/>
    <w:rsid w:val="000E2080"/>
    <w:rsid w:val="000E42DD"/>
    <w:rsid w:val="000E5750"/>
    <w:rsid w:val="000E586B"/>
    <w:rsid w:val="000E66BC"/>
    <w:rsid w:val="000E6A1F"/>
    <w:rsid w:val="000E76A7"/>
    <w:rsid w:val="000E7739"/>
    <w:rsid w:val="000F0B00"/>
    <w:rsid w:val="000F13D4"/>
    <w:rsid w:val="000F2494"/>
    <w:rsid w:val="000F31A5"/>
    <w:rsid w:val="000F42E0"/>
    <w:rsid w:val="000F50B4"/>
    <w:rsid w:val="001009B4"/>
    <w:rsid w:val="00103A7D"/>
    <w:rsid w:val="001051FF"/>
    <w:rsid w:val="001053F9"/>
    <w:rsid w:val="00107226"/>
    <w:rsid w:val="001074FA"/>
    <w:rsid w:val="00110C62"/>
    <w:rsid w:val="001114A0"/>
    <w:rsid w:val="00111784"/>
    <w:rsid w:val="001117EB"/>
    <w:rsid w:val="00112A5F"/>
    <w:rsid w:val="001131E8"/>
    <w:rsid w:val="00114A37"/>
    <w:rsid w:val="00116636"/>
    <w:rsid w:val="0012101F"/>
    <w:rsid w:val="0012449A"/>
    <w:rsid w:val="00125902"/>
    <w:rsid w:val="00126671"/>
    <w:rsid w:val="00126EF7"/>
    <w:rsid w:val="00127DCA"/>
    <w:rsid w:val="001306C9"/>
    <w:rsid w:val="00130D00"/>
    <w:rsid w:val="00131610"/>
    <w:rsid w:val="001317BB"/>
    <w:rsid w:val="00131980"/>
    <w:rsid w:val="00133439"/>
    <w:rsid w:val="001344DB"/>
    <w:rsid w:val="001345DB"/>
    <w:rsid w:val="00134642"/>
    <w:rsid w:val="00134B0C"/>
    <w:rsid w:val="00135561"/>
    <w:rsid w:val="00140D64"/>
    <w:rsid w:val="001419DA"/>
    <w:rsid w:val="00143CA0"/>
    <w:rsid w:val="00144B97"/>
    <w:rsid w:val="00145A6D"/>
    <w:rsid w:val="00146F55"/>
    <w:rsid w:val="0014728E"/>
    <w:rsid w:val="00147D2C"/>
    <w:rsid w:val="001502A5"/>
    <w:rsid w:val="001508E8"/>
    <w:rsid w:val="00151AAF"/>
    <w:rsid w:val="0015351D"/>
    <w:rsid w:val="001543A0"/>
    <w:rsid w:val="0015546C"/>
    <w:rsid w:val="00155F68"/>
    <w:rsid w:val="00157817"/>
    <w:rsid w:val="001578E6"/>
    <w:rsid w:val="001603C5"/>
    <w:rsid w:val="001605CC"/>
    <w:rsid w:val="00160EBB"/>
    <w:rsid w:val="00161328"/>
    <w:rsid w:val="00161359"/>
    <w:rsid w:val="0016466E"/>
    <w:rsid w:val="0016488A"/>
    <w:rsid w:val="001655C0"/>
    <w:rsid w:val="00166238"/>
    <w:rsid w:val="00166C5A"/>
    <w:rsid w:val="00167F33"/>
    <w:rsid w:val="001702FB"/>
    <w:rsid w:val="00171444"/>
    <w:rsid w:val="0017176A"/>
    <w:rsid w:val="00172515"/>
    <w:rsid w:val="0017375B"/>
    <w:rsid w:val="00173F01"/>
    <w:rsid w:val="00174529"/>
    <w:rsid w:val="00176865"/>
    <w:rsid w:val="00177EB6"/>
    <w:rsid w:val="00180784"/>
    <w:rsid w:val="0018299C"/>
    <w:rsid w:val="00182B93"/>
    <w:rsid w:val="00182E39"/>
    <w:rsid w:val="001830DF"/>
    <w:rsid w:val="00183428"/>
    <w:rsid w:val="00183B90"/>
    <w:rsid w:val="00183D09"/>
    <w:rsid w:val="001846DE"/>
    <w:rsid w:val="00184745"/>
    <w:rsid w:val="00185348"/>
    <w:rsid w:val="00191481"/>
    <w:rsid w:val="00192855"/>
    <w:rsid w:val="00194779"/>
    <w:rsid w:val="00194A20"/>
    <w:rsid w:val="00194DFD"/>
    <w:rsid w:val="00194F01"/>
    <w:rsid w:val="00195367"/>
    <w:rsid w:val="001A15B2"/>
    <w:rsid w:val="001A1751"/>
    <w:rsid w:val="001A1B56"/>
    <w:rsid w:val="001A218B"/>
    <w:rsid w:val="001A27CB"/>
    <w:rsid w:val="001A2983"/>
    <w:rsid w:val="001A2DF1"/>
    <w:rsid w:val="001A44B4"/>
    <w:rsid w:val="001A63CB"/>
    <w:rsid w:val="001A7681"/>
    <w:rsid w:val="001A7792"/>
    <w:rsid w:val="001B050E"/>
    <w:rsid w:val="001B116E"/>
    <w:rsid w:val="001B1B2D"/>
    <w:rsid w:val="001B23FC"/>
    <w:rsid w:val="001B3819"/>
    <w:rsid w:val="001B4569"/>
    <w:rsid w:val="001B4CA4"/>
    <w:rsid w:val="001B4EA9"/>
    <w:rsid w:val="001B6491"/>
    <w:rsid w:val="001B77C1"/>
    <w:rsid w:val="001B7ED7"/>
    <w:rsid w:val="001C01E4"/>
    <w:rsid w:val="001C1510"/>
    <w:rsid w:val="001C1DA3"/>
    <w:rsid w:val="001C248C"/>
    <w:rsid w:val="001C31A4"/>
    <w:rsid w:val="001C4F49"/>
    <w:rsid w:val="001C562F"/>
    <w:rsid w:val="001C6B74"/>
    <w:rsid w:val="001C6E48"/>
    <w:rsid w:val="001C7018"/>
    <w:rsid w:val="001C7732"/>
    <w:rsid w:val="001C799A"/>
    <w:rsid w:val="001C7B16"/>
    <w:rsid w:val="001C7F8F"/>
    <w:rsid w:val="001C7FC6"/>
    <w:rsid w:val="001D1B4D"/>
    <w:rsid w:val="001D1F41"/>
    <w:rsid w:val="001D32FF"/>
    <w:rsid w:val="001D3686"/>
    <w:rsid w:val="001D44EA"/>
    <w:rsid w:val="001D5431"/>
    <w:rsid w:val="001D5CD1"/>
    <w:rsid w:val="001D673C"/>
    <w:rsid w:val="001D67A6"/>
    <w:rsid w:val="001D6F72"/>
    <w:rsid w:val="001D7C03"/>
    <w:rsid w:val="001E0423"/>
    <w:rsid w:val="001E249C"/>
    <w:rsid w:val="001E27C4"/>
    <w:rsid w:val="001E4B93"/>
    <w:rsid w:val="001E59D4"/>
    <w:rsid w:val="001E5C7D"/>
    <w:rsid w:val="001E68EC"/>
    <w:rsid w:val="001F0337"/>
    <w:rsid w:val="001F14AB"/>
    <w:rsid w:val="001F1A9D"/>
    <w:rsid w:val="001F1B27"/>
    <w:rsid w:val="001F1EEA"/>
    <w:rsid w:val="001F21ED"/>
    <w:rsid w:val="001F2D1C"/>
    <w:rsid w:val="001F4186"/>
    <w:rsid w:val="001F4754"/>
    <w:rsid w:val="001F4BAF"/>
    <w:rsid w:val="001F4F0F"/>
    <w:rsid w:val="001F5267"/>
    <w:rsid w:val="001F5955"/>
    <w:rsid w:val="001F73B3"/>
    <w:rsid w:val="001F7682"/>
    <w:rsid w:val="001F7A90"/>
    <w:rsid w:val="002006F6"/>
    <w:rsid w:val="002026F0"/>
    <w:rsid w:val="00203371"/>
    <w:rsid w:val="00203B98"/>
    <w:rsid w:val="00203E9C"/>
    <w:rsid w:val="0020410E"/>
    <w:rsid w:val="00204584"/>
    <w:rsid w:val="0020476D"/>
    <w:rsid w:val="00204F1F"/>
    <w:rsid w:val="0020523A"/>
    <w:rsid w:val="00205312"/>
    <w:rsid w:val="00205862"/>
    <w:rsid w:val="002064F0"/>
    <w:rsid w:val="00206F07"/>
    <w:rsid w:val="002071A9"/>
    <w:rsid w:val="00207341"/>
    <w:rsid w:val="002074D5"/>
    <w:rsid w:val="00211F8D"/>
    <w:rsid w:val="00212835"/>
    <w:rsid w:val="00212DFA"/>
    <w:rsid w:val="00213957"/>
    <w:rsid w:val="00213FF0"/>
    <w:rsid w:val="00214CAF"/>
    <w:rsid w:val="00214F21"/>
    <w:rsid w:val="00215BBA"/>
    <w:rsid w:val="00216E90"/>
    <w:rsid w:val="00217271"/>
    <w:rsid w:val="002172B5"/>
    <w:rsid w:val="002206DB"/>
    <w:rsid w:val="00220A57"/>
    <w:rsid w:val="00220ABA"/>
    <w:rsid w:val="00222FF5"/>
    <w:rsid w:val="00224271"/>
    <w:rsid w:val="00224CD7"/>
    <w:rsid w:val="002250DC"/>
    <w:rsid w:val="00227308"/>
    <w:rsid w:val="0023167A"/>
    <w:rsid w:val="002318DF"/>
    <w:rsid w:val="0023305D"/>
    <w:rsid w:val="0023431F"/>
    <w:rsid w:val="00235310"/>
    <w:rsid w:val="00235A45"/>
    <w:rsid w:val="002416B5"/>
    <w:rsid w:val="00241B39"/>
    <w:rsid w:val="00241E2C"/>
    <w:rsid w:val="00241FE6"/>
    <w:rsid w:val="002446B0"/>
    <w:rsid w:val="00244CAF"/>
    <w:rsid w:val="00244E54"/>
    <w:rsid w:val="00245540"/>
    <w:rsid w:val="0024630F"/>
    <w:rsid w:val="00250D43"/>
    <w:rsid w:val="002510DB"/>
    <w:rsid w:val="002519EB"/>
    <w:rsid w:val="00251B6B"/>
    <w:rsid w:val="00251C27"/>
    <w:rsid w:val="002523D6"/>
    <w:rsid w:val="0025446F"/>
    <w:rsid w:val="002546EC"/>
    <w:rsid w:val="00255756"/>
    <w:rsid w:val="00256D4E"/>
    <w:rsid w:val="002577A7"/>
    <w:rsid w:val="002602A1"/>
    <w:rsid w:val="00261755"/>
    <w:rsid w:val="00262335"/>
    <w:rsid w:val="00262977"/>
    <w:rsid w:val="00262BB9"/>
    <w:rsid w:val="00263AC6"/>
    <w:rsid w:val="00263BA5"/>
    <w:rsid w:val="00264EF0"/>
    <w:rsid w:val="00264F9A"/>
    <w:rsid w:val="00265B72"/>
    <w:rsid w:val="00266830"/>
    <w:rsid w:val="0026724F"/>
    <w:rsid w:val="00267DBD"/>
    <w:rsid w:val="00267E3F"/>
    <w:rsid w:val="002706B2"/>
    <w:rsid w:val="00270B58"/>
    <w:rsid w:val="00271191"/>
    <w:rsid w:val="002713C2"/>
    <w:rsid w:val="0027221A"/>
    <w:rsid w:val="00272E00"/>
    <w:rsid w:val="00273449"/>
    <w:rsid w:val="002735D2"/>
    <w:rsid w:val="00273E7F"/>
    <w:rsid w:val="00276398"/>
    <w:rsid w:val="002775FC"/>
    <w:rsid w:val="00280371"/>
    <w:rsid w:val="002819A8"/>
    <w:rsid w:val="002854F1"/>
    <w:rsid w:val="00285AEA"/>
    <w:rsid w:val="00285D7F"/>
    <w:rsid w:val="00286082"/>
    <w:rsid w:val="002868C0"/>
    <w:rsid w:val="00286C3D"/>
    <w:rsid w:val="0028766E"/>
    <w:rsid w:val="0029093D"/>
    <w:rsid w:val="0029098C"/>
    <w:rsid w:val="00290EF1"/>
    <w:rsid w:val="00291F26"/>
    <w:rsid w:val="00292561"/>
    <w:rsid w:val="00292BB9"/>
    <w:rsid w:val="00293A7E"/>
    <w:rsid w:val="00293DD9"/>
    <w:rsid w:val="00294A96"/>
    <w:rsid w:val="00295342"/>
    <w:rsid w:val="002957E7"/>
    <w:rsid w:val="00296698"/>
    <w:rsid w:val="002969DE"/>
    <w:rsid w:val="00296CB4"/>
    <w:rsid w:val="002A02B6"/>
    <w:rsid w:val="002A07DA"/>
    <w:rsid w:val="002A1630"/>
    <w:rsid w:val="002A2988"/>
    <w:rsid w:val="002A4181"/>
    <w:rsid w:val="002A4B79"/>
    <w:rsid w:val="002A4D0D"/>
    <w:rsid w:val="002B03CA"/>
    <w:rsid w:val="002B1428"/>
    <w:rsid w:val="002B153B"/>
    <w:rsid w:val="002B23EC"/>
    <w:rsid w:val="002B253E"/>
    <w:rsid w:val="002B390D"/>
    <w:rsid w:val="002B428D"/>
    <w:rsid w:val="002B502F"/>
    <w:rsid w:val="002B57BC"/>
    <w:rsid w:val="002B582D"/>
    <w:rsid w:val="002B5EF8"/>
    <w:rsid w:val="002B7842"/>
    <w:rsid w:val="002B7A59"/>
    <w:rsid w:val="002C01E2"/>
    <w:rsid w:val="002C12EF"/>
    <w:rsid w:val="002C139B"/>
    <w:rsid w:val="002C1F1A"/>
    <w:rsid w:val="002C2BB9"/>
    <w:rsid w:val="002C2F2B"/>
    <w:rsid w:val="002C39B7"/>
    <w:rsid w:val="002C58F8"/>
    <w:rsid w:val="002C6A40"/>
    <w:rsid w:val="002C6BB4"/>
    <w:rsid w:val="002C6FE7"/>
    <w:rsid w:val="002C71BA"/>
    <w:rsid w:val="002D0272"/>
    <w:rsid w:val="002D0650"/>
    <w:rsid w:val="002D0DB8"/>
    <w:rsid w:val="002D2170"/>
    <w:rsid w:val="002D2FCA"/>
    <w:rsid w:val="002D756F"/>
    <w:rsid w:val="002E0129"/>
    <w:rsid w:val="002E2554"/>
    <w:rsid w:val="002E318F"/>
    <w:rsid w:val="002E33D6"/>
    <w:rsid w:val="002E33E3"/>
    <w:rsid w:val="002E3701"/>
    <w:rsid w:val="002E396D"/>
    <w:rsid w:val="002E3AF8"/>
    <w:rsid w:val="002E40E9"/>
    <w:rsid w:val="002E411F"/>
    <w:rsid w:val="002E4171"/>
    <w:rsid w:val="002E472B"/>
    <w:rsid w:val="002E5482"/>
    <w:rsid w:val="002E5E0D"/>
    <w:rsid w:val="002E6351"/>
    <w:rsid w:val="002E63F9"/>
    <w:rsid w:val="002E6F61"/>
    <w:rsid w:val="002E7510"/>
    <w:rsid w:val="002F04FC"/>
    <w:rsid w:val="002F2A30"/>
    <w:rsid w:val="002F2A78"/>
    <w:rsid w:val="002F2E43"/>
    <w:rsid w:val="002F3B30"/>
    <w:rsid w:val="002F408E"/>
    <w:rsid w:val="002F44AB"/>
    <w:rsid w:val="002F524A"/>
    <w:rsid w:val="002F65B5"/>
    <w:rsid w:val="002F6F35"/>
    <w:rsid w:val="002F787A"/>
    <w:rsid w:val="00300720"/>
    <w:rsid w:val="00300CD9"/>
    <w:rsid w:val="00300F93"/>
    <w:rsid w:val="00301A57"/>
    <w:rsid w:val="003021E3"/>
    <w:rsid w:val="0030247F"/>
    <w:rsid w:val="0030447F"/>
    <w:rsid w:val="003044E5"/>
    <w:rsid w:val="00304EF2"/>
    <w:rsid w:val="003068BE"/>
    <w:rsid w:val="0030691B"/>
    <w:rsid w:val="0030771E"/>
    <w:rsid w:val="003132E9"/>
    <w:rsid w:val="00313BB3"/>
    <w:rsid w:val="00314208"/>
    <w:rsid w:val="00314D5D"/>
    <w:rsid w:val="00314EB1"/>
    <w:rsid w:val="0031571A"/>
    <w:rsid w:val="00316F2C"/>
    <w:rsid w:val="00317B63"/>
    <w:rsid w:val="003206A5"/>
    <w:rsid w:val="00320852"/>
    <w:rsid w:val="00320BB8"/>
    <w:rsid w:val="00320C53"/>
    <w:rsid w:val="00320F97"/>
    <w:rsid w:val="0032193B"/>
    <w:rsid w:val="00322186"/>
    <w:rsid w:val="00323AC7"/>
    <w:rsid w:val="003249E9"/>
    <w:rsid w:val="003249EE"/>
    <w:rsid w:val="00324C30"/>
    <w:rsid w:val="00325166"/>
    <w:rsid w:val="00325628"/>
    <w:rsid w:val="00325B18"/>
    <w:rsid w:val="00327168"/>
    <w:rsid w:val="00327555"/>
    <w:rsid w:val="003314BE"/>
    <w:rsid w:val="00332153"/>
    <w:rsid w:val="003322F6"/>
    <w:rsid w:val="00333135"/>
    <w:rsid w:val="00335F24"/>
    <w:rsid w:val="00336B2B"/>
    <w:rsid w:val="00337228"/>
    <w:rsid w:val="00337F4B"/>
    <w:rsid w:val="00340A84"/>
    <w:rsid w:val="0034116A"/>
    <w:rsid w:val="003411FE"/>
    <w:rsid w:val="0034139C"/>
    <w:rsid w:val="00342D16"/>
    <w:rsid w:val="003433D8"/>
    <w:rsid w:val="003435A3"/>
    <w:rsid w:val="00343A08"/>
    <w:rsid w:val="00343B58"/>
    <w:rsid w:val="00343C4E"/>
    <w:rsid w:val="003451B0"/>
    <w:rsid w:val="00345DE5"/>
    <w:rsid w:val="003470BA"/>
    <w:rsid w:val="0034749C"/>
    <w:rsid w:val="003503EC"/>
    <w:rsid w:val="003506C5"/>
    <w:rsid w:val="00351FF3"/>
    <w:rsid w:val="00354320"/>
    <w:rsid w:val="00354E6E"/>
    <w:rsid w:val="00355409"/>
    <w:rsid w:val="00355B2E"/>
    <w:rsid w:val="00355DA7"/>
    <w:rsid w:val="0035692D"/>
    <w:rsid w:val="00357EAC"/>
    <w:rsid w:val="00360150"/>
    <w:rsid w:val="003621A3"/>
    <w:rsid w:val="0036372E"/>
    <w:rsid w:val="003640FA"/>
    <w:rsid w:val="0036439B"/>
    <w:rsid w:val="003666D6"/>
    <w:rsid w:val="00366981"/>
    <w:rsid w:val="00371162"/>
    <w:rsid w:val="003715BF"/>
    <w:rsid w:val="00372CD3"/>
    <w:rsid w:val="003735B1"/>
    <w:rsid w:val="00375DD5"/>
    <w:rsid w:val="00376D09"/>
    <w:rsid w:val="00376E01"/>
    <w:rsid w:val="00376E47"/>
    <w:rsid w:val="00377EEB"/>
    <w:rsid w:val="00377FB6"/>
    <w:rsid w:val="00381B38"/>
    <w:rsid w:val="003822BD"/>
    <w:rsid w:val="00382376"/>
    <w:rsid w:val="003835EA"/>
    <w:rsid w:val="00383E22"/>
    <w:rsid w:val="00384E7D"/>
    <w:rsid w:val="0038703D"/>
    <w:rsid w:val="003871FC"/>
    <w:rsid w:val="003878FA"/>
    <w:rsid w:val="00391A7A"/>
    <w:rsid w:val="00392AD6"/>
    <w:rsid w:val="0039335E"/>
    <w:rsid w:val="0039377D"/>
    <w:rsid w:val="00393D4A"/>
    <w:rsid w:val="00395587"/>
    <w:rsid w:val="0039593F"/>
    <w:rsid w:val="00397346"/>
    <w:rsid w:val="003973E8"/>
    <w:rsid w:val="00397C18"/>
    <w:rsid w:val="003A0241"/>
    <w:rsid w:val="003A1986"/>
    <w:rsid w:val="003A42F5"/>
    <w:rsid w:val="003A43D7"/>
    <w:rsid w:val="003A5295"/>
    <w:rsid w:val="003A58EF"/>
    <w:rsid w:val="003A5D42"/>
    <w:rsid w:val="003A64E5"/>
    <w:rsid w:val="003A64ED"/>
    <w:rsid w:val="003A6BF0"/>
    <w:rsid w:val="003A6D3C"/>
    <w:rsid w:val="003A769B"/>
    <w:rsid w:val="003B1B3F"/>
    <w:rsid w:val="003B1DCC"/>
    <w:rsid w:val="003B1E8A"/>
    <w:rsid w:val="003B23DE"/>
    <w:rsid w:val="003B2939"/>
    <w:rsid w:val="003B32DA"/>
    <w:rsid w:val="003B5778"/>
    <w:rsid w:val="003B6D58"/>
    <w:rsid w:val="003B7AE7"/>
    <w:rsid w:val="003B7C84"/>
    <w:rsid w:val="003B7F13"/>
    <w:rsid w:val="003C02F1"/>
    <w:rsid w:val="003C0C77"/>
    <w:rsid w:val="003C23B4"/>
    <w:rsid w:val="003C2E80"/>
    <w:rsid w:val="003C323F"/>
    <w:rsid w:val="003C40B7"/>
    <w:rsid w:val="003C4FC3"/>
    <w:rsid w:val="003C50E8"/>
    <w:rsid w:val="003C55BD"/>
    <w:rsid w:val="003C6309"/>
    <w:rsid w:val="003C69EA"/>
    <w:rsid w:val="003C6B01"/>
    <w:rsid w:val="003C7A31"/>
    <w:rsid w:val="003C7CA6"/>
    <w:rsid w:val="003D024A"/>
    <w:rsid w:val="003D05CE"/>
    <w:rsid w:val="003D0A2C"/>
    <w:rsid w:val="003D0E63"/>
    <w:rsid w:val="003D238B"/>
    <w:rsid w:val="003D30D6"/>
    <w:rsid w:val="003D39FD"/>
    <w:rsid w:val="003D4637"/>
    <w:rsid w:val="003D4928"/>
    <w:rsid w:val="003D4C6B"/>
    <w:rsid w:val="003D59F3"/>
    <w:rsid w:val="003D5FA1"/>
    <w:rsid w:val="003D7277"/>
    <w:rsid w:val="003D7766"/>
    <w:rsid w:val="003D7CC0"/>
    <w:rsid w:val="003D7FD7"/>
    <w:rsid w:val="003E0120"/>
    <w:rsid w:val="003E274C"/>
    <w:rsid w:val="003E36CF"/>
    <w:rsid w:val="003E3C65"/>
    <w:rsid w:val="003E3CB4"/>
    <w:rsid w:val="003E40FB"/>
    <w:rsid w:val="003E44A7"/>
    <w:rsid w:val="003E4849"/>
    <w:rsid w:val="003E4C5F"/>
    <w:rsid w:val="003E7D9D"/>
    <w:rsid w:val="003E7FF5"/>
    <w:rsid w:val="003F130A"/>
    <w:rsid w:val="003F230C"/>
    <w:rsid w:val="003F3495"/>
    <w:rsid w:val="003F46D3"/>
    <w:rsid w:val="003F512C"/>
    <w:rsid w:val="003F6764"/>
    <w:rsid w:val="003F7DE9"/>
    <w:rsid w:val="004004E8"/>
    <w:rsid w:val="00400BA7"/>
    <w:rsid w:val="00400DA8"/>
    <w:rsid w:val="0040127E"/>
    <w:rsid w:val="00402113"/>
    <w:rsid w:val="00402227"/>
    <w:rsid w:val="00403061"/>
    <w:rsid w:val="004045A9"/>
    <w:rsid w:val="004047B0"/>
    <w:rsid w:val="00404F48"/>
    <w:rsid w:val="004055D8"/>
    <w:rsid w:val="00410893"/>
    <w:rsid w:val="004120D8"/>
    <w:rsid w:val="00412792"/>
    <w:rsid w:val="0041292A"/>
    <w:rsid w:val="00413922"/>
    <w:rsid w:val="0041417D"/>
    <w:rsid w:val="00414CD6"/>
    <w:rsid w:val="00415EBC"/>
    <w:rsid w:val="00417959"/>
    <w:rsid w:val="00417C5A"/>
    <w:rsid w:val="004207CA"/>
    <w:rsid w:val="00421CB9"/>
    <w:rsid w:val="00421D95"/>
    <w:rsid w:val="004235DF"/>
    <w:rsid w:val="00424686"/>
    <w:rsid w:val="004247BD"/>
    <w:rsid w:val="00425723"/>
    <w:rsid w:val="00425C23"/>
    <w:rsid w:val="00426927"/>
    <w:rsid w:val="00427349"/>
    <w:rsid w:val="00427630"/>
    <w:rsid w:val="0043040E"/>
    <w:rsid w:val="004334B9"/>
    <w:rsid w:val="00434B92"/>
    <w:rsid w:val="00436504"/>
    <w:rsid w:val="00436D56"/>
    <w:rsid w:val="00437D2F"/>
    <w:rsid w:val="004401A5"/>
    <w:rsid w:val="00441375"/>
    <w:rsid w:val="00441F12"/>
    <w:rsid w:val="00443EA5"/>
    <w:rsid w:val="00444D28"/>
    <w:rsid w:val="00444FFE"/>
    <w:rsid w:val="00445D6C"/>
    <w:rsid w:val="00446770"/>
    <w:rsid w:val="004467A3"/>
    <w:rsid w:val="00446DEF"/>
    <w:rsid w:val="00447D22"/>
    <w:rsid w:val="00450421"/>
    <w:rsid w:val="004510EA"/>
    <w:rsid w:val="00451ACF"/>
    <w:rsid w:val="00452D83"/>
    <w:rsid w:val="00453917"/>
    <w:rsid w:val="004544FE"/>
    <w:rsid w:val="004550D0"/>
    <w:rsid w:val="00455519"/>
    <w:rsid w:val="00455A92"/>
    <w:rsid w:val="00455FD6"/>
    <w:rsid w:val="0045729E"/>
    <w:rsid w:val="004575AE"/>
    <w:rsid w:val="00460815"/>
    <w:rsid w:val="00461A22"/>
    <w:rsid w:val="004629AB"/>
    <w:rsid w:val="004661C1"/>
    <w:rsid w:val="00466395"/>
    <w:rsid w:val="004667D7"/>
    <w:rsid w:val="00466D72"/>
    <w:rsid w:val="00467CAF"/>
    <w:rsid w:val="004705FD"/>
    <w:rsid w:val="004719A9"/>
    <w:rsid w:val="00472728"/>
    <w:rsid w:val="00472D3B"/>
    <w:rsid w:val="004732EB"/>
    <w:rsid w:val="00474B10"/>
    <w:rsid w:val="00474DBF"/>
    <w:rsid w:val="00475DAF"/>
    <w:rsid w:val="00476055"/>
    <w:rsid w:val="00476602"/>
    <w:rsid w:val="00476A57"/>
    <w:rsid w:val="0047785B"/>
    <w:rsid w:val="00477ADA"/>
    <w:rsid w:val="00480568"/>
    <w:rsid w:val="0048162A"/>
    <w:rsid w:val="00482097"/>
    <w:rsid w:val="00482205"/>
    <w:rsid w:val="004824BA"/>
    <w:rsid w:val="004838D2"/>
    <w:rsid w:val="00487400"/>
    <w:rsid w:val="004875DD"/>
    <w:rsid w:val="0049075B"/>
    <w:rsid w:val="00491294"/>
    <w:rsid w:val="00491FF9"/>
    <w:rsid w:val="0049293C"/>
    <w:rsid w:val="00493A4B"/>
    <w:rsid w:val="00495089"/>
    <w:rsid w:val="00495D37"/>
    <w:rsid w:val="004961B6"/>
    <w:rsid w:val="00496BB3"/>
    <w:rsid w:val="004A1267"/>
    <w:rsid w:val="004A268F"/>
    <w:rsid w:val="004A38AB"/>
    <w:rsid w:val="004A5615"/>
    <w:rsid w:val="004A5F3D"/>
    <w:rsid w:val="004A6901"/>
    <w:rsid w:val="004A7B7B"/>
    <w:rsid w:val="004B0592"/>
    <w:rsid w:val="004B0B4A"/>
    <w:rsid w:val="004B129A"/>
    <w:rsid w:val="004B2852"/>
    <w:rsid w:val="004B54D5"/>
    <w:rsid w:val="004B57B9"/>
    <w:rsid w:val="004B7873"/>
    <w:rsid w:val="004C0354"/>
    <w:rsid w:val="004C0702"/>
    <w:rsid w:val="004C0812"/>
    <w:rsid w:val="004C1FF5"/>
    <w:rsid w:val="004C3802"/>
    <w:rsid w:val="004C49F4"/>
    <w:rsid w:val="004C51C1"/>
    <w:rsid w:val="004C5463"/>
    <w:rsid w:val="004C5486"/>
    <w:rsid w:val="004C5C5F"/>
    <w:rsid w:val="004C60DA"/>
    <w:rsid w:val="004C62C5"/>
    <w:rsid w:val="004D024A"/>
    <w:rsid w:val="004D1092"/>
    <w:rsid w:val="004D2622"/>
    <w:rsid w:val="004D2924"/>
    <w:rsid w:val="004D2CA7"/>
    <w:rsid w:val="004D3CF7"/>
    <w:rsid w:val="004D3D0E"/>
    <w:rsid w:val="004D4103"/>
    <w:rsid w:val="004D5213"/>
    <w:rsid w:val="004D56BE"/>
    <w:rsid w:val="004E0E14"/>
    <w:rsid w:val="004E1283"/>
    <w:rsid w:val="004E1465"/>
    <w:rsid w:val="004E339A"/>
    <w:rsid w:val="004E40C5"/>
    <w:rsid w:val="004E48CE"/>
    <w:rsid w:val="004E4EB7"/>
    <w:rsid w:val="004E5A2F"/>
    <w:rsid w:val="004E6002"/>
    <w:rsid w:val="004E6F8E"/>
    <w:rsid w:val="004E74F6"/>
    <w:rsid w:val="004F0A9D"/>
    <w:rsid w:val="004F205A"/>
    <w:rsid w:val="004F2706"/>
    <w:rsid w:val="004F30F4"/>
    <w:rsid w:val="004F3475"/>
    <w:rsid w:val="004F3F62"/>
    <w:rsid w:val="004F4539"/>
    <w:rsid w:val="004F506E"/>
    <w:rsid w:val="004F5B9B"/>
    <w:rsid w:val="004F612D"/>
    <w:rsid w:val="004F67B5"/>
    <w:rsid w:val="004F688A"/>
    <w:rsid w:val="004F6CCA"/>
    <w:rsid w:val="004F7215"/>
    <w:rsid w:val="004F7232"/>
    <w:rsid w:val="004F7626"/>
    <w:rsid w:val="004F7B28"/>
    <w:rsid w:val="004F7DFC"/>
    <w:rsid w:val="00502683"/>
    <w:rsid w:val="00502B4F"/>
    <w:rsid w:val="00503EA4"/>
    <w:rsid w:val="00504B8D"/>
    <w:rsid w:val="00505184"/>
    <w:rsid w:val="00505860"/>
    <w:rsid w:val="005069D4"/>
    <w:rsid w:val="00506F5C"/>
    <w:rsid w:val="00512C38"/>
    <w:rsid w:val="00513428"/>
    <w:rsid w:val="005143EF"/>
    <w:rsid w:val="00516C72"/>
    <w:rsid w:val="00516DFE"/>
    <w:rsid w:val="00516F37"/>
    <w:rsid w:val="00521641"/>
    <w:rsid w:val="0052172F"/>
    <w:rsid w:val="0052243B"/>
    <w:rsid w:val="00523B36"/>
    <w:rsid w:val="0052620B"/>
    <w:rsid w:val="00530303"/>
    <w:rsid w:val="00532252"/>
    <w:rsid w:val="00532BC8"/>
    <w:rsid w:val="005335BC"/>
    <w:rsid w:val="005335F8"/>
    <w:rsid w:val="00534C49"/>
    <w:rsid w:val="005367CD"/>
    <w:rsid w:val="005374FD"/>
    <w:rsid w:val="0054026F"/>
    <w:rsid w:val="0054097A"/>
    <w:rsid w:val="00540A6D"/>
    <w:rsid w:val="00541994"/>
    <w:rsid w:val="00543468"/>
    <w:rsid w:val="005438E6"/>
    <w:rsid w:val="0054519E"/>
    <w:rsid w:val="00545D83"/>
    <w:rsid w:val="005476C7"/>
    <w:rsid w:val="00550680"/>
    <w:rsid w:val="005545AD"/>
    <w:rsid w:val="00554680"/>
    <w:rsid w:val="00554EB8"/>
    <w:rsid w:val="005567CE"/>
    <w:rsid w:val="005573D8"/>
    <w:rsid w:val="005573F5"/>
    <w:rsid w:val="0056037C"/>
    <w:rsid w:val="0056056C"/>
    <w:rsid w:val="00560596"/>
    <w:rsid w:val="005608F8"/>
    <w:rsid w:val="00561D09"/>
    <w:rsid w:val="0056295F"/>
    <w:rsid w:val="00563C97"/>
    <w:rsid w:val="005649BF"/>
    <w:rsid w:val="00565948"/>
    <w:rsid w:val="00566D34"/>
    <w:rsid w:val="00567A41"/>
    <w:rsid w:val="00567AF9"/>
    <w:rsid w:val="00570A60"/>
    <w:rsid w:val="00570B50"/>
    <w:rsid w:val="005723B5"/>
    <w:rsid w:val="00573CD9"/>
    <w:rsid w:val="00574A02"/>
    <w:rsid w:val="00575957"/>
    <w:rsid w:val="005761D5"/>
    <w:rsid w:val="005767E6"/>
    <w:rsid w:val="005803AF"/>
    <w:rsid w:val="00581DD1"/>
    <w:rsid w:val="0058352F"/>
    <w:rsid w:val="00584502"/>
    <w:rsid w:val="0058516C"/>
    <w:rsid w:val="005862F2"/>
    <w:rsid w:val="00586C7E"/>
    <w:rsid w:val="00586C88"/>
    <w:rsid w:val="00587BB9"/>
    <w:rsid w:val="00587CE9"/>
    <w:rsid w:val="0059076C"/>
    <w:rsid w:val="0059163D"/>
    <w:rsid w:val="00593B74"/>
    <w:rsid w:val="00593C8D"/>
    <w:rsid w:val="00593D1F"/>
    <w:rsid w:val="00594EE3"/>
    <w:rsid w:val="0059604B"/>
    <w:rsid w:val="0059682F"/>
    <w:rsid w:val="00596D32"/>
    <w:rsid w:val="00597284"/>
    <w:rsid w:val="005A1266"/>
    <w:rsid w:val="005A22BE"/>
    <w:rsid w:val="005A265E"/>
    <w:rsid w:val="005A3003"/>
    <w:rsid w:val="005A4184"/>
    <w:rsid w:val="005A46BC"/>
    <w:rsid w:val="005A4B30"/>
    <w:rsid w:val="005A5496"/>
    <w:rsid w:val="005A54A2"/>
    <w:rsid w:val="005A5FC2"/>
    <w:rsid w:val="005A66C1"/>
    <w:rsid w:val="005A7013"/>
    <w:rsid w:val="005A7489"/>
    <w:rsid w:val="005A7BAD"/>
    <w:rsid w:val="005B00E3"/>
    <w:rsid w:val="005B052C"/>
    <w:rsid w:val="005B2581"/>
    <w:rsid w:val="005B36C1"/>
    <w:rsid w:val="005B4826"/>
    <w:rsid w:val="005B4EFE"/>
    <w:rsid w:val="005B7D80"/>
    <w:rsid w:val="005C144F"/>
    <w:rsid w:val="005C38D9"/>
    <w:rsid w:val="005C3BFA"/>
    <w:rsid w:val="005C4E0A"/>
    <w:rsid w:val="005C4E82"/>
    <w:rsid w:val="005C56D0"/>
    <w:rsid w:val="005C5767"/>
    <w:rsid w:val="005C61AE"/>
    <w:rsid w:val="005C6319"/>
    <w:rsid w:val="005C6FE6"/>
    <w:rsid w:val="005C7BB2"/>
    <w:rsid w:val="005D280F"/>
    <w:rsid w:val="005D2AFF"/>
    <w:rsid w:val="005D32C1"/>
    <w:rsid w:val="005D5512"/>
    <w:rsid w:val="005D7040"/>
    <w:rsid w:val="005D7685"/>
    <w:rsid w:val="005E0121"/>
    <w:rsid w:val="005E0A5C"/>
    <w:rsid w:val="005E0BB9"/>
    <w:rsid w:val="005E1546"/>
    <w:rsid w:val="005E18D5"/>
    <w:rsid w:val="005E1AAE"/>
    <w:rsid w:val="005E1D07"/>
    <w:rsid w:val="005E1D82"/>
    <w:rsid w:val="005E2548"/>
    <w:rsid w:val="005E414B"/>
    <w:rsid w:val="005E65BD"/>
    <w:rsid w:val="005E68F0"/>
    <w:rsid w:val="005E75EE"/>
    <w:rsid w:val="005F10F6"/>
    <w:rsid w:val="005F2563"/>
    <w:rsid w:val="005F263F"/>
    <w:rsid w:val="005F2EB8"/>
    <w:rsid w:val="005F3F20"/>
    <w:rsid w:val="005F4641"/>
    <w:rsid w:val="005F4D4E"/>
    <w:rsid w:val="005F50DB"/>
    <w:rsid w:val="005F5580"/>
    <w:rsid w:val="005F5DE0"/>
    <w:rsid w:val="005F6169"/>
    <w:rsid w:val="005F671F"/>
    <w:rsid w:val="005F6FF9"/>
    <w:rsid w:val="005F776A"/>
    <w:rsid w:val="00600AC7"/>
    <w:rsid w:val="00602C0D"/>
    <w:rsid w:val="00602E89"/>
    <w:rsid w:val="00603F1E"/>
    <w:rsid w:val="00606004"/>
    <w:rsid w:val="0060601A"/>
    <w:rsid w:val="0060681B"/>
    <w:rsid w:val="00607C8A"/>
    <w:rsid w:val="00610132"/>
    <w:rsid w:val="00610CBA"/>
    <w:rsid w:val="0061126B"/>
    <w:rsid w:val="00611560"/>
    <w:rsid w:val="00614340"/>
    <w:rsid w:val="00614611"/>
    <w:rsid w:val="006157BE"/>
    <w:rsid w:val="006158F3"/>
    <w:rsid w:val="0061678C"/>
    <w:rsid w:val="00620947"/>
    <w:rsid w:val="00621A63"/>
    <w:rsid w:val="006237E9"/>
    <w:rsid w:val="00624596"/>
    <w:rsid w:val="00624DBF"/>
    <w:rsid w:val="00625680"/>
    <w:rsid w:val="0062694D"/>
    <w:rsid w:val="00626C4D"/>
    <w:rsid w:val="00626D94"/>
    <w:rsid w:val="006302E8"/>
    <w:rsid w:val="00630C0C"/>
    <w:rsid w:val="0063106A"/>
    <w:rsid w:val="006314C8"/>
    <w:rsid w:val="0063195C"/>
    <w:rsid w:val="00632601"/>
    <w:rsid w:val="006328B4"/>
    <w:rsid w:val="0063296B"/>
    <w:rsid w:val="006346C5"/>
    <w:rsid w:val="00635144"/>
    <w:rsid w:val="0063649F"/>
    <w:rsid w:val="0063706F"/>
    <w:rsid w:val="00637108"/>
    <w:rsid w:val="00637A0D"/>
    <w:rsid w:val="00640109"/>
    <w:rsid w:val="0064097A"/>
    <w:rsid w:val="0064133C"/>
    <w:rsid w:val="00641440"/>
    <w:rsid w:val="006442E3"/>
    <w:rsid w:val="0064509E"/>
    <w:rsid w:val="006506E8"/>
    <w:rsid w:val="00651D53"/>
    <w:rsid w:val="00651FDA"/>
    <w:rsid w:val="006528A0"/>
    <w:rsid w:val="00652B20"/>
    <w:rsid w:val="00652DA0"/>
    <w:rsid w:val="00653527"/>
    <w:rsid w:val="0065456E"/>
    <w:rsid w:val="00654EAA"/>
    <w:rsid w:val="0065558C"/>
    <w:rsid w:val="006559C9"/>
    <w:rsid w:val="00655C19"/>
    <w:rsid w:val="00656E8B"/>
    <w:rsid w:val="00662304"/>
    <w:rsid w:val="006629A2"/>
    <w:rsid w:val="00663453"/>
    <w:rsid w:val="00663806"/>
    <w:rsid w:val="00664307"/>
    <w:rsid w:val="00664E74"/>
    <w:rsid w:val="006652BA"/>
    <w:rsid w:val="0066630F"/>
    <w:rsid w:val="006703AD"/>
    <w:rsid w:val="006732D6"/>
    <w:rsid w:val="0067418B"/>
    <w:rsid w:val="00674AC5"/>
    <w:rsid w:val="00675832"/>
    <w:rsid w:val="00677E4F"/>
    <w:rsid w:val="0068048E"/>
    <w:rsid w:val="006808CB"/>
    <w:rsid w:val="0068147C"/>
    <w:rsid w:val="006814EC"/>
    <w:rsid w:val="00681F53"/>
    <w:rsid w:val="00683395"/>
    <w:rsid w:val="0068429B"/>
    <w:rsid w:val="00686319"/>
    <w:rsid w:val="00687E66"/>
    <w:rsid w:val="00690C44"/>
    <w:rsid w:val="00690E3E"/>
    <w:rsid w:val="00692258"/>
    <w:rsid w:val="006925C3"/>
    <w:rsid w:val="00693C5C"/>
    <w:rsid w:val="0069460F"/>
    <w:rsid w:val="006954C9"/>
    <w:rsid w:val="00697E4A"/>
    <w:rsid w:val="006A01B3"/>
    <w:rsid w:val="006A035F"/>
    <w:rsid w:val="006A0B11"/>
    <w:rsid w:val="006A0EDE"/>
    <w:rsid w:val="006A1811"/>
    <w:rsid w:val="006A47F4"/>
    <w:rsid w:val="006A4AE2"/>
    <w:rsid w:val="006A4DC6"/>
    <w:rsid w:val="006A6599"/>
    <w:rsid w:val="006B07C9"/>
    <w:rsid w:val="006B116F"/>
    <w:rsid w:val="006B11BA"/>
    <w:rsid w:val="006B225D"/>
    <w:rsid w:val="006B2DCE"/>
    <w:rsid w:val="006B32B5"/>
    <w:rsid w:val="006B4373"/>
    <w:rsid w:val="006B4C26"/>
    <w:rsid w:val="006B70CC"/>
    <w:rsid w:val="006C281F"/>
    <w:rsid w:val="006C3F3C"/>
    <w:rsid w:val="006C4278"/>
    <w:rsid w:val="006C43C4"/>
    <w:rsid w:val="006C4431"/>
    <w:rsid w:val="006C6E62"/>
    <w:rsid w:val="006D0436"/>
    <w:rsid w:val="006D074B"/>
    <w:rsid w:val="006D1E8B"/>
    <w:rsid w:val="006D32F2"/>
    <w:rsid w:val="006D3953"/>
    <w:rsid w:val="006D5CA1"/>
    <w:rsid w:val="006D5EF2"/>
    <w:rsid w:val="006D678C"/>
    <w:rsid w:val="006E18CA"/>
    <w:rsid w:val="006E1B1E"/>
    <w:rsid w:val="006E1ED8"/>
    <w:rsid w:val="006E28EB"/>
    <w:rsid w:val="006E37E3"/>
    <w:rsid w:val="006E3D66"/>
    <w:rsid w:val="006E4915"/>
    <w:rsid w:val="006E5DAF"/>
    <w:rsid w:val="006E5FD2"/>
    <w:rsid w:val="006F0377"/>
    <w:rsid w:val="006F10CB"/>
    <w:rsid w:val="006F10FE"/>
    <w:rsid w:val="006F154A"/>
    <w:rsid w:val="006F2267"/>
    <w:rsid w:val="006F2309"/>
    <w:rsid w:val="006F2446"/>
    <w:rsid w:val="006F305B"/>
    <w:rsid w:val="006F3B0B"/>
    <w:rsid w:val="006F3D4A"/>
    <w:rsid w:val="006F4CDA"/>
    <w:rsid w:val="006F549D"/>
    <w:rsid w:val="006F7817"/>
    <w:rsid w:val="0070086A"/>
    <w:rsid w:val="007009FF"/>
    <w:rsid w:val="00700CBB"/>
    <w:rsid w:val="00700FEB"/>
    <w:rsid w:val="007018C1"/>
    <w:rsid w:val="0070295D"/>
    <w:rsid w:val="00703B89"/>
    <w:rsid w:val="0070411E"/>
    <w:rsid w:val="00705338"/>
    <w:rsid w:val="007065D6"/>
    <w:rsid w:val="00707E15"/>
    <w:rsid w:val="007104B1"/>
    <w:rsid w:val="0071100F"/>
    <w:rsid w:val="007119F4"/>
    <w:rsid w:val="00712D90"/>
    <w:rsid w:val="00713162"/>
    <w:rsid w:val="0071346D"/>
    <w:rsid w:val="00714E6E"/>
    <w:rsid w:val="00716AE9"/>
    <w:rsid w:val="007206B6"/>
    <w:rsid w:val="00720C37"/>
    <w:rsid w:val="00720EB9"/>
    <w:rsid w:val="00721945"/>
    <w:rsid w:val="00721A05"/>
    <w:rsid w:val="00721F09"/>
    <w:rsid w:val="00723016"/>
    <w:rsid w:val="00723E8B"/>
    <w:rsid w:val="00724A88"/>
    <w:rsid w:val="00725939"/>
    <w:rsid w:val="00726DBC"/>
    <w:rsid w:val="00727E1B"/>
    <w:rsid w:val="00730B12"/>
    <w:rsid w:val="00730C0C"/>
    <w:rsid w:val="007318A1"/>
    <w:rsid w:val="00731F3A"/>
    <w:rsid w:val="007338E7"/>
    <w:rsid w:val="00733F5F"/>
    <w:rsid w:val="0073408B"/>
    <w:rsid w:val="00740331"/>
    <w:rsid w:val="00740CFF"/>
    <w:rsid w:val="00741273"/>
    <w:rsid w:val="007413A5"/>
    <w:rsid w:val="00741C30"/>
    <w:rsid w:val="007449DE"/>
    <w:rsid w:val="00745006"/>
    <w:rsid w:val="007454EC"/>
    <w:rsid w:val="00746066"/>
    <w:rsid w:val="00746B3A"/>
    <w:rsid w:val="00746F6B"/>
    <w:rsid w:val="00747473"/>
    <w:rsid w:val="0074785E"/>
    <w:rsid w:val="00747F7B"/>
    <w:rsid w:val="0075210C"/>
    <w:rsid w:val="00752826"/>
    <w:rsid w:val="00753E05"/>
    <w:rsid w:val="007544FA"/>
    <w:rsid w:val="007550C9"/>
    <w:rsid w:val="007555F5"/>
    <w:rsid w:val="007562F7"/>
    <w:rsid w:val="00757464"/>
    <w:rsid w:val="007601CD"/>
    <w:rsid w:val="0076066A"/>
    <w:rsid w:val="0076138A"/>
    <w:rsid w:val="00761FCB"/>
    <w:rsid w:val="00762A5D"/>
    <w:rsid w:val="0076321F"/>
    <w:rsid w:val="0076322F"/>
    <w:rsid w:val="00763AF7"/>
    <w:rsid w:val="00764B75"/>
    <w:rsid w:val="00765457"/>
    <w:rsid w:val="00765FAC"/>
    <w:rsid w:val="007670F4"/>
    <w:rsid w:val="00767D9E"/>
    <w:rsid w:val="0077151A"/>
    <w:rsid w:val="00772FDC"/>
    <w:rsid w:val="007736A8"/>
    <w:rsid w:val="00774478"/>
    <w:rsid w:val="00775A21"/>
    <w:rsid w:val="00782350"/>
    <w:rsid w:val="00782DD1"/>
    <w:rsid w:val="00783E4E"/>
    <w:rsid w:val="007841ED"/>
    <w:rsid w:val="00784489"/>
    <w:rsid w:val="0078475A"/>
    <w:rsid w:val="00784EA3"/>
    <w:rsid w:val="00784ED4"/>
    <w:rsid w:val="00785F0B"/>
    <w:rsid w:val="00786D50"/>
    <w:rsid w:val="00787522"/>
    <w:rsid w:val="0079000C"/>
    <w:rsid w:val="00791830"/>
    <w:rsid w:val="00792F29"/>
    <w:rsid w:val="00793056"/>
    <w:rsid w:val="0079321C"/>
    <w:rsid w:val="00796485"/>
    <w:rsid w:val="007967D3"/>
    <w:rsid w:val="00797FE0"/>
    <w:rsid w:val="007A0AE5"/>
    <w:rsid w:val="007A133E"/>
    <w:rsid w:val="007A1E1F"/>
    <w:rsid w:val="007A2A65"/>
    <w:rsid w:val="007A2BDC"/>
    <w:rsid w:val="007A2DFF"/>
    <w:rsid w:val="007A3B71"/>
    <w:rsid w:val="007A3EF5"/>
    <w:rsid w:val="007A4380"/>
    <w:rsid w:val="007A43C2"/>
    <w:rsid w:val="007A4B99"/>
    <w:rsid w:val="007A513B"/>
    <w:rsid w:val="007A55AF"/>
    <w:rsid w:val="007A5E57"/>
    <w:rsid w:val="007A691B"/>
    <w:rsid w:val="007A6FCF"/>
    <w:rsid w:val="007A7B0A"/>
    <w:rsid w:val="007B03E8"/>
    <w:rsid w:val="007B0AA5"/>
    <w:rsid w:val="007B1A2A"/>
    <w:rsid w:val="007B36C0"/>
    <w:rsid w:val="007B393E"/>
    <w:rsid w:val="007B4745"/>
    <w:rsid w:val="007B4AA6"/>
    <w:rsid w:val="007B4F38"/>
    <w:rsid w:val="007B4F3D"/>
    <w:rsid w:val="007B5670"/>
    <w:rsid w:val="007B59FF"/>
    <w:rsid w:val="007B6C9E"/>
    <w:rsid w:val="007B6DD1"/>
    <w:rsid w:val="007C0D4A"/>
    <w:rsid w:val="007C0E69"/>
    <w:rsid w:val="007C2094"/>
    <w:rsid w:val="007C3208"/>
    <w:rsid w:val="007C3D2F"/>
    <w:rsid w:val="007C5B07"/>
    <w:rsid w:val="007C6101"/>
    <w:rsid w:val="007C639D"/>
    <w:rsid w:val="007C708B"/>
    <w:rsid w:val="007D11E1"/>
    <w:rsid w:val="007D1255"/>
    <w:rsid w:val="007D1431"/>
    <w:rsid w:val="007D3E55"/>
    <w:rsid w:val="007D41A5"/>
    <w:rsid w:val="007D5C57"/>
    <w:rsid w:val="007D6346"/>
    <w:rsid w:val="007D71DF"/>
    <w:rsid w:val="007D747B"/>
    <w:rsid w:val="007D7AE4"/>
    <w:rsid w:val="007E118F"/>
    <w:rsid w:val="007E3A4F"/>
    <w:rsid w:val="007E4A46"/>
    <w:rsid w:val="007E5EE5"/>
    <w:rsid w:val="007E664B"/>
    <w:rsid w:val="007E70E7"/>
    <w:rsid w:val="007E7DDE"/>
    <w:rsid w:val="007F0C92"/>
    <w:rsid w:val="007F112E"/>
    <w:rsid w:val="007F2F7E"/>
    <w:rsid w:val="007F4824"/>
    <w:rsid w:val="007F4FF2"/>
    <w:rsid w:val="007F51E3"/>
    <w:rsid w:val="007F6745"/>
    <w:rsid w:val="007F6A1E"/>
    <w:rsid w:val="007F712D"/>
    <w:rsid w:val="00800204"/>
    <w:rsid w:val="008003E4"/>
    <w:rsid w:val="00800ABB"/>
    <w:rsid w:val="00800CC7"/>
    <w:rsid w:val="00800E8A"/>
    <w:rsid w:val="00801D9C"/>
    <w:rsid w:val="00802418"/>
    <w:rsid w:val="008031F0"/>
    <w:rsid w:val="00804E78"/>
    <w:rsid w:val="008050F5"/>
    <w:rsid w:val="00805893"/>
    <w:rsid w:val="00805BB8"/>
    <w:rsid w:val="00806A65"/>
    <w:rsid w:val="0080705D"/>
    <w:rsid w:val="00810556"/>
    <w:rsid w:val="008105D1"/>
    <w:rsid w:val="00811B7C"/>
    <w:rsid w:val="00811B96"/>
    <w:rsid w:val="008125B2"/>
    <w:rsid w:val="008126B4"/>
    <w:rsid w:val="0081327F"/>
    <w:rsid w:val="008146EC"/>
    <w:rsid w:val="008151AE"/>
    <w:rsid w:val="00815710"/>
    <w:rsid w:val="00815D49"/>
    <w:rsid w:val="00816918"/>
    <w:rsid w:val="008179CD"/>
    <w:rsid w:val="00820198"/>
    <w:rsid w:val="00822151"/>
    <w:rsid w:val="008231BE"/>
    <w:rsid w:val="008242A0"/>
    <w:rsid w:val="008250B0"/>
    <w:rsid w:val="0082548F"/>
    <w:rsid w:val="0082562F"/>
    <w:rsid w:val="00826290"/>
    <w:rsid w:val="008263C1"/>
    <w:rsid w:val="00827DB8"/>
    <w:rsid w:val="00830B43"/>
    <w:rsid w:val="00830C72"/>
    <w:rsid w:val="008315BE"/>
    <w:rsid w:val="00832988"/>
    <w:rsid w:val="00832A9A"/>
    <w:rsid w:val="00833AEE"/>
    <w:rsid w:val="00833C0E"/>
    <w:rsid w:val="00834382"/>
    <w:rsid w:val="00835364"/>
    <w:rsid w:val="00837BE7"/>
    <w:rsid w:val="0084093A"/>
    <w:rsid w:val="0084152A"/>
    <w:rsid w:val="00842424"/>
    <w:rsid w:val="00843795"/>
    <w:rsid w:val="008437BA"/>
    <w:rsid w:val="00843A9F"/>
    <w:rsid w:val="008449F6"/>
    <w:rsid w:val="00847BF0"/>
    <w:rsid w:val="008504A1"/>
    <w:rsid w:val="008519A6"/>
    <w:rsid w:val="0085229C"/>
    <w:rsid w:val="008527D4"/>
    <w:rsid w:val="00852F47"/>
    <w:rsid w:val="00853050"/>
    <w:rsid w:val="00855415"/>
    <w:rsid w:val="0085577C"/>
    <w:rsid w:val="00856500"/>
    <w:rsid w:val="0085665F"/>
    <w:rsid w:val="008566B9"/>
    <w:rsid w:val="0085675D"/>
    <w:rsid w:val="00857D24"/>
    <w:rsid w:val="00860E64"/>
    <w:rsid w:val="0086117D"/>
    <w:rsid w:val="0086238B"/>
    <w:rsid w:val="0086260D"/>
    <w:rsid w:val="0086270F"/>
    <w:rsid w:val="00862ACB"/>
    <w:rsid w:val="008652C8"/>
    <w:rsid w:val="008655A4"/>
    <w:rsid w:val="00865A51"/>
    <w:rsid w:val="00866B05"/>
    <w:rsid w:val="0086710E"/>
    <w:rsid w:val="00870799"/>
    <w:rsid w:val="008709C7"/>
    <w:rsid w:val="00870E33"/>
    <w:rsid w:val="00870F5E"/>
    <w:rsid w:val="00871CA8"/>
    <w:rsid w:val="0087240B"/>
    <w:rsid w:val="00872789"/>
    <w:rsid w:val="00873E0E"/>
    <w:rsid w:val="008742C3"/>
    <w:rsid w:val="0087524C"/>
    <w:rsid w:val="0087601E"/>
    <w:rsid w:val="00876363"/>
    <w:rsid w:val="00877BA9"/>
    <w:rsid w:val="00877E0D"/>
    <w:rsid w:val="008812B2"/>
    <w:rsid w:val="0088146A"/>
    <w:rsid w:val="00881BD0"/>
    <w:rsid w:val="0088326C"/>
    <w:rsid w:val="008843AD"/>
    <w:rsid w:val="00884E66"/>
    <w:rsid w:val="00885524"/>
    <w:rsid w:val="00887762"/>
    <w:rsid w:val="00887A71"/>
    <w:rsid w:val="00891501"/>
    <w:rsid w:val="0089229F"/>
    <w:rsid w:val="00892CB5"/>
    <w:rsid w:val="0089381F"/>
    <w:rsid w:val="008940F6"/>
    <w:rsid w:val="008954BE"/>
    <w:rsid w:val="0089683B"/>
    <w:rsid w:val="0089792F"/>
    <w:rsid w:val="008A180C"/>
    <w:rsid w:val="008A302F"/>
    <w:rsid w:val="008A3D3C"/>
    <w:rsid w:val="008A3F55"/>
    <w:rsid w:val="008A49B3"/>
    <w:rsid w:val="008A5EFA"/>
    <w:rsid w:val="008A6349"/>
    <w:rsid w:val="008A6976"/>
    <w:rsid w:val="008B0B50"/>
    <w:rsid w:val="008B1005"/>
    <w:rsid w:val="008B1595"/>
    <w:rsid w:val="008B1988"/>
    <w:rsid w:val="008B2F81"/>
    <w:rsid w:val="008B3C54"/>
    <w:rsid w:val="008B40B8"/>
    <w:rsid w:val="008B446F"/>
    <w:rsid w:val="008B47D5"/>
    <w:rsid w:val="008B47FD"/>
    <w:rsid w:val="008B4BCA"/>
    <w:rsid w:val="008B4EC4"/>
    <w:rsid w:val="008B4EF6"/>
    <w:rsid w:val="008B4F5A"/>
    <w:rsid w:val="008C03F1"/>
    <w:rsid w:val="008C12B6"/>
    <w:rsid w:val="008C3420"/>
    <w:rsid w:val="008C49B4"/>
    <w:rsid w:val="008C5625"/>
    <w:rsid w:val="008C570C"/>
    <w:rsid w:val="008C5848"/>
    <w:rsid w:val="008C59FB"/>
    <w:rsid w:val="008C6C46"/>
    <w:rsid w:val="008C72A0"/>
    <w:rsid w:val="008C7785"/>
    <w:rsid w:val="008D06F6"/>
    <w:rsid w:val="008D13FF"/>
    <w:rsid w:val="008D2A74"/>
    <w:rsid w:val="008D36BA"/>
    <w:rsid w:val="008D4331"/>
    <w:rsid w:val="008D4AC3"/>
    <w:rsid w:val="008D52DB"/>
    <w:rsid w:val="008D5E32"/>
    <w:rsid w:val="008D6335"/>
    <w:rsid w:val="008D72BF"/>
    <w:rsid w:val="008E028B"/>
    <w:rsid w:val="008E13E6"/>
    <w:rsid w:val="008E1984"/>
    <w:rsid w:val="008E2B9F"/>
    <w:rsid w:val="008E3EB0"/>
    <w:rsid w:val="008E4280"/>
    <w:rsid w:val="008E4A1E"/>
    <w:rsid w:val="008E6C7E"/>
    <w:rsid w:val="008E6EEC"/>
    <w:rsid w:val="008F155F"/>
    <w:rsid w:val="008F27FD"/>
    <w:rsid w:val="008F41B7"/>
    <w:rsid w:val="008F4324"/>
    <w:rsid w:val="008F4F28"/>
    <w:rsid w:val="008F5166"/>
    <w:rsid w:val="008F5603"/>
    <w:rsid w:val="008F63C3"/>
    <w:rsid w:val="008F6F8A"/>
    <w:rsid w:val="00900CA6"/>
    <w:rsid w:val="00901D6D"/>
    <w:rsid w:val="0090210D"/>
    <w:rsid w:val="00904CAA"/>
    <w:rsid w:val="0090516C"/>
    <w:rsid w:val="00910EE4"/>
    <w:rsid w:val="009116C3"/>
    <w:rsid w:val="00912AB4"/>
    <w:rsid w:val="0091360F"/>
    <w:rsid w:val="00915543"/>
    <w:rsid w:val="009158EF"/>
    <w:rsid w:val="00916788"/>
    <w:rsid w:val="00916C2F"/>
    <w:rsid w:val="00916ECB"/>
    <w:rsid w:val="00917246"/>
    <w:rsid w:val="009174BE"/>
    <w:rsid w:val="00917577"/>
    <w:rsid w:val="00920696"/>
    <w:rsid w:val="00921BEC"/>
    <w:rsid w:val="00921DB6"/>
    <w:rsid w:val="0092213B"/>
    <w:rsid w:val="00923194"/>
    <w:rsid w:val="0092337E"/>
    <w:rsid w:val="00923814"/>
    <w:rsid w:val="00923FB0"/>
    <w:rsid w:val="00925898"/>
    <w:rsid w:val="0092665E"/>
    <w:rsid w:val="009278C5"/>
    <w:rsid w:val="009303FB"/>
    <w:rsid w:val="00930A8D"/>
    <w:rsid w:val="00930D07"/>
    <w:rsid w:val="00932405"/>
    <w:rsid w:val="009332C5"/>
    <w:rsid w:val="00933690"/>
    <w:rsid w:val="00935273"/>
    <w:rsid w:val="00936838"/>
    <w:rsid w:val="00936D89"/>
    <w:rsid w:val="009377D1"/>
    <w:rsid w:val="00937DCF"/>
    <w:rsid w:val="00942005"/>
    <w:rsid w:val="00943F6B"/>
    <w:rsid w:val="00944EDE"/>
    <w:rsid w:val="00945B44"/>
    <w:rsid w:val="00945C24"/>
    <w:rsid w:val="00950993"/>
    <w:rsid w:val="00951A09"/>
    <w:rsid w:val="00951D8C"/>
    <w:rsid w:val="00953B3B"/>
    <w:rsid w:val="00953C85"/>
    <w:rsid w:val="009559F3"/>
    <w:rsid w:val="00955D83"/>
    <w:rsid w:val="009561F4"/>
    <w:rsid w:val="00956F32"/>
    <w:rsid w:val="0096168E"/>
    <w:rsid w:val="00962735"/>
    <w:rsid w:val="00965755"/>
    <w:rsid w:val="0096619F"/>
    <w:rsid w:val="009662F5"/>
    <w:rsid w:val="00966535"/>
    <w:rsid w:val="00967936"/>
    <w:rsid w:val="009700C0"/>
    <w:rsid w:val="00970A44"/>
    <w:rsid w:val="00970DE1"/>
    <w:rsid w:val="009714D1"/>
    <w:rsid w:val="00971809"/>
    <w:rsid w:val="00971FD2"/>
    <w:rsid w:val="00974CF8"/>
    <w:rsid w:val="00975313"/>
    <w:rsid w:val="00975583"/>
    <w:rsid w:val="009767C3"/>
    <w:rsid w:val="0097748F"/>
    <w:rsid w:val="00977931"/>
    <w:rsid w:val="00981418"/>
    <w:rsid w:val="0098154C"/>
    <w:rsid w:val="009817C9"/>
    <w:rsid w:val="00982E11"/>
    <w:rsid w:val="00983600"/>
    <w:rsid w:val="00983C7D"/>
    <w:rsid w:val="00984722"/>
    <w:rsid w:val="00984A4D"/>
    <w:rsid w:val="009851D2"/>
    <w:rsid w:val="00985807"/>
    <w:rsid w:val="00986A46"/>
    <w:rsid w:val="00987D74"/>
    <w:rsid w:val="009904ED"/>
    <w:rsid w:val="00990BA1"/>
    <w:rsid w:val="00991B1E"/>
    <w:rsid w:val="00991B49"/>
    <w:rsid w:val="00992113"/>
    <w:rsid w:val="00992F7C"/>
    <w:rsid w:val="009935B1"/>
    <w:rsid w:val="00994285"/>
    <w:rsid w:val="00994B38"/>
    <w:rsid w:val="00995535"/>
    <w:rsid w:val="00995994"/>
    <w:rsid w:val="00995FD8"/>
    <w:rsid w:val="00996D64"/>
    <w:rsid w:val="00996EB8"/>
    <w:rsid w:val="009971DB"/>
    <w:rsid w:val="009974A1"/>
    <w:rsid w:val="00997ADF"/>
    <w:rsid w:val="009A03E1"/>
    <w:rsid w:val="009A09B5"/>
    <w:rsid w:val="009A11AC"/>
    <w:rsid w:val="009A1D57"/>
    <w:rsid w:val="009A299C"/>
    <w:rsid w:val="009A635A"/>
    <w:rsid w:val="009A67BF"/>
    <w:rsid w:val="009A735F"/>
    <w:rsid w:val="009A7B7B"/>
    <w:rsid w:val="009A7CB0"/>
    <w:rsid w:val="009A7EFC"/>
    <w:rsid w:val="009B015E"/>
    <w:rsid w:val="009B02AD"/>
    <w:rsid w:val="009B0BB3"/>
    <w:rsid w:val="009B1831"/>
    <w:rsid w:val="009B368B"/>
    <w:rsid w:val="009B3CDF"/>
    <w:rsid w:val="009B5B7F"/>
    <w:rsid w:val="009B5E35"/>
    <w:rsid w:val="009B5E44"/>
    <w:rsid w:val="009B6876"/>
    <w:rsid w:val="009B73FB"/>
    <w:rsid w:val="009B777B"/>
    <w:rsid w:val="009C0000"/>
    <w:rsid w:val="009C01E5"/>
    <w:rsid w:val="009C0EFB"/>
    <w:rsid w:val="009C1D7B"/>
    <w:rsid w:val="009C2A8D"/>
    <w:rsid w:val="009C2B6E"/>
    <w:rsid w:val="009C3FBB"/>
    <w:rsid w:val="009C4DD4"/>
    <w:rsid w:val="009C4F05"/>
    <w:rsid w:val="009C50FA"/>
    <w:rsid w:val="009C5D34"/>
    <w:rsid w:val="009C65E7"/>
    <w:rsid w:val="009C7293"/>
    <w:rsid w:val="009C7A90"/>
    <w:rsid w:val="009D014C"/>
    <w:rsid w:val="009D1F2E"/>
    <w:rsid w:val="009D28EC"/>
    <w:rsid w:val="009D4304"/>
    <w:rsid w:val="009D4FC3"/>
    <w:rsid w:val="009D59C8"/>
    <w:rsid w:val="009D5E73"/>
    <w:rsid w:val="009D6C81"/>
    <w:rsid w:val="009D6DF4"/>
    <w:rsid w:val="009D6E3B"/>
    <w:rsid w:val="009D6E45"/>
    <w:rsid w:val="009E0B9D"/>
    <w:rsid w:val="009E0EB2"/>
    <w:rsid w:val="009E1245"/>
    <w:rsid w:val="009E1B45"/>
    <w:rsid w:val="009E1F19"/>
    <w:rsid w:val="009E24F7"/>
    <w:rsid w:val="009E2836"/>
    <w:rsid w:val="009E401E"/>
    <w:rsid w:val="009E4261"/>
    <w:rsid w:val="009E4553"/>
    <w:rsid w:val="009F0422"/>
    <w:rsid w:val="009F094D"/>
    <w:rsid w:val="009F0DF8"/>
    <w:rsid w:val="009F3A8A"/>
    <w:rsid w:val="009F4076"/>
    <w:rsid w:val="009F4333"/>
    <w:rsid w:val="009F46F0"/>
    <w:rsid w:val="009F5055"/>
    <w:rsid w:val="009F60D9"/>
    <w:rsid w:val="009F7C18"/>
    <w:rsid w:val="00A00F48"/>
    <w:rsid w:val="00A02BD7"/>
    <w:rsid w:val="00A030A3"/>
    <w:rsid w:val="00A03C60"/>
    <w:rsid w:val="00A04B58"/>
    <w:rsid w:val="00A0653F"/>
    <w:rsid w:val="00A07578"/>
    <w:rsid w:val="00A12554"/>
    <w:rsid w:val="00A14314"/>
    <w:rsid w:val="00A14663"/>
    <w:rsid w:val="00A15861"/>
    <w:rsid w:val="00A15D3C"/>
    <w:rsid w:val="00A15F82"/>
    <w:rsid w:val="00A2034D"/>
    <w:rsid w:val="00A23D05"/>
    <w:rsid w:val="00A23F31"/>
    <w:rsid w:val="00A2523D"/>
    <w:rsid w:val="00A259FF"/>
    <w:rsid w:val="00A261E8"/>
    <w:rsid w:val="00A26505"/>
    <w:rsid w:val="00A26C14"/>
    <w:rsid w:val="00A27525"/>
    <w:rsid w:val="00A27867"/>
    <w:rsid w:val="00A30233"/>
    <w:rsid w:val="00A30A02"/>
    <w:rsid w:val="00A30A26"/>
    <w:rsid w:val="00A30C8C"/>
    <w:rsid w:val="00A31574"/>
    <w:rsid w:val="00A32417"/>
    <w:rsid w:val="00A3244E"/>
    <w:rsid w:val="00A327F9"/>
    <w:rsid w:val="00A32F1C"/>
    <w:rsid w:val="00A34A2C"/>
    <w:rsid w:val="00A353DA"/>
    <w:rsid w:val="00A35D73"/>
    <w:rsid w:val="00A36185"/>
    <w:rsid w:val="00A36E3F"/>
    <w:rsid w:val="00A4114C"/>
    <w:rsid w:val="00A415D6"/>
    <w:rsid w:val="00A42406"/>
    <w:rsid w:val="00A43D2B"/>
    <w:rsid w:val="00A440CF"/>
    <w:rsid w:val="00A44E8D"/>
    <w:rsid w:val="00A45F83"/>
    <w:rsid w:val="00A50F08"/>
    <w:rsid w:val="00A52B33"/>
    <w:rsid w:val="00A52C9F"/>
    <w:rsid w:val="00A52CF0"/>
    <w:rsid w:val="00A530FE"/>
    <w:rsid w:val="00A532EB"/>
    <w:rsid w:val="00A54524"/>
    <w:rsid w:val="00A54769"/>
    <w:rsid w:val="00A55AE5"/>
    <w:rsid w:val="00A55B23"/>
    <w:rsid w:val="00A5668E"/>
    <w:rsid w:val="00A56E73"/>
    <w:rsid w:val="00A57A08"/>
    <w:rsid w:val="00A57B60"/>
    <w:rsid w:val="00A57D59"/>
    <w:rsid w:val="00A6130D"/>
    <w:rsid w:val="00A61578"/>
    <w:rsid w:val="00A616A1"/>
    <w:rsid w:val="00A61CB2"/>
    <w:rsid w:val="00A64335"/>
    <w:rsid w:val="00A653D4"/>
    <w:rsid w:val="00A658A2"/>
    <w:rsid w:val="00A65AAF"/>
    <w:rsid w:val="00A663DA"/>
    <w:rsid w:val="00A67491"/>
    <w:rsid w:val="00A6794F"/>
    <w:rsid w:val="00A70085"/>
    <w:rsid w:val="00A7070D"/>
    <w:rsid w:val="00A711B4"/>
    <w:rsid w:val="00A71E23"/>
    <w:rsid w:val="00A727BD"/>
    <w:rsid w:val="00A72D04"/>
    <w:rsid w:val="00A73AEE"/>
    <w:rsid w:val="00A75BD0"/>
    <w:rsid w:val="00A77455"/>
    <w:rsid w:val="00A77748"/>
    <w:rsid w:val="00A7787D"/>
    <w:rsid w:val="00A779E6"/>
    <w:rsid w:val="00A80934"/>
    <w:rsid w:val="00A82A6E"/>
    <w:rsid w:val="00A83044"/>
    <w:rsid w:val="00A83334"/>
    <w:rsid w:val="00A83A59"/>
    <w:rsid w:val="00A85C9C"/>
    <w:rsid w:val="00A904D7"/>
    <w:rsid w:val="00A911A3"/>
    <w:rsid w:val="00A9207C"/>
    <w:rsid w:val="00A95644"/>
    <w:rsid w:val="00A95936"/>
    <w:rsid w:val="00A95C97"/>
    <w:rsid w:val="00AA0600"/>
    <w:rsid w:val="00AA1BCC"/>
    <w:rsid w:val="00AA1DDA"/>
    <w:rsid w:val="00AA2336"/>
    <w:rsid w:val="00AA2752"/>
    <w:rsid w:val="00AA32D3"/>
    <w:rsid w:val="00AA38AA"/>
    <w:rsid w:val="00AA4318"/>
    <w:rsid w:val="00AA4928"/>
    <w:rsid w:val="00AA701E"/>
    <w:rsid w:val="00AA7436"/>
    <w:rsid w:val="00AA7900"/>
    <w:rsid w:val="00AB1CA6"/>
    <w:rsid w:val="00AB3210"/>
    <w:rsid w:val="00AB3FD3"/>
    <w:rsid w:val="00AB4CA7"/>
    <w:rsid w:val="00AB5600"/>
    <w:rsid w:val="00AB5D93"/>
    <w:rsid w:val="00AB65F0"/>
    <w:rsid w:val="00AB6797"/>
    <w:rsid w:val="00AB7267"/>
    <w:rsid w:val="00AB75D7"/>
    <w:rsid w:val="00AC034F"/>
    <w:rsid w:val="00AC134F"/>
    <w:rsid w:val="00AC1380"/>
    <w:rsid w:val="00AC1387"/>
    <w:rsid w:val="00AC1722"/>
    <w:rsid w:val="00AC2C85"/>
    <w:rsid w:val="00AC2D4C"/>
    <w:rsid w:val="00AC4962"/>
    <w:rsid w:val="00AC4F80"/>
    <w:rsid w:val="00AC5650"/>
    <w:rsid w:val="00AC5AE7"/>
    <w:rsid w:val="00AC5F6A"/>
    <w:rsid w:val="00AC6292"/>
    <w:rsid w:val="00AC6449"/>
    <w:rsid w:val="00AC6D57"/>
    <w:rsid w:val="00AC797C"/>
    <w:rsid w:val="00AD0563"/>
    <w:rsid w:val="00AD06F2"/>
    <w:rsid w:val="00AD0D96"/>
    <w:rsid w:val="00AD3B12"/>
    <w:rsid w:val="00AD4983"/>
    <w:rsid w:val="00AD54A1"/>
    <w:rsid w:val="00AD701C"/>
    <w:rsid w:val="00AE0217"/>
    <w:rsid w:val="00AE02E9"/>
    <w:rsid w:val="00AE250D"/>
    <w:rsid w:val="00AE304B"/>
    <w:rsid w:val="00AE3453"/>
    <w:rsid w:val="00AE485F"/>
    <w:rsid w:val="00AE4F0D"/>
    <w:rsid w:val="00AE5DBC"/>
    <w:rsid w:val="00AE60B7"/>
    <w:rsid w:val="00AE63F4"/>
    <w:rsid w:val="00AE6BE2"/>
    <w:rsid w:val="00AE7672"/>
    <w:rsid w:val="00AF3F68"/>
    <w:rsid w:val="00AF4E05"/>
    <w:rsid w:val="00AF6925"/>
    <w:rsid w:val="00AF6A8F"/>
    <w:rsid w:val="00AF6B08"/>
    <w:rsid w:val="00B00814"/>
    <w:rsid w:val="00B01365"/>
    <w:rsid w:val="00B014EA"/>
    <w:rsid w:val="00B03A21"/>
    <w:rsid w:val="00B04797"/>
    <w:rsid w:val="00B05320"/>
    <w:rsid w:val="00B055B2"/>
    <w:rsid w:val="00B058AA"/>
    <w:rsid w:val="00B10614"/>
    <w:rsid w:val="00B10F82"/>
    <w:rsid w:val="00B113C4"/>
    <w:rsid w:val="00B13445"/>
    <w:rsid w:val="00B138B8"/>
    <w:rsid w:val="00B14C48"/>
    <w:rsid w:val="00B14F8E"/>
    <w:rsid w:val="00B15171"/>
    <w:rsid w:val="00B152D1"/>
    <w:rsid w:val="00B153EB"/>
    <w:rsid w:val="00B15977"/>
    <w:rsid w:val="00B159DC"/>
    <w:rsid w:val="00B162CA"/>
    <w:rsid w:val="00B163D0"/>
    <w:rsid w:val="00B1707A"/>
    <w:rsid w:val="00B171FB"/>
    <w:rsid w:val="00B1783B"/>
    <w:rsid w:val="00B20CA0"/>
    <w:rsid w:val="00B20F3E"/>
    <w:rsid w:val="00B212D7"/>
    <w:rsid w:val="00B25260"/>
    <w:rsid w:val="00B25FBD"/>
    <w:rsid w:val="00B262AC"/>
    <w:rsid w:val="00B26715"/>
    <w:rsid w:val="00B276F9"/>
    <w:rsid w:val="00B278E7"/>
    <w:rsid w:val="00B31610"/>
    <w:rsid w:val="00B32265"/>
    <w:rsid w:val="00B331B4"/>
    <w:rsid w:val="00B34C90"/>
    <w:rsid w:val="00B35E5D"/>
    <w:rsid w:val="00B36A79"/>
    <w:rsid w:val="00B370A0"/>
    <w:rsid w:val="00B37530"/>
    <w:rsid w:val="00B37607"/>
    <w:rsid w:val="00B403BD"/>
    <w:rsid w:val="00B40A22"/>
    <w:rsid w:val="00B40DB2"/>
    <w:rsid w:val="00B40E3C"/>
    <w:rsid w:val="00B40FD2"/>
    <w:rsid w:val="00B415F6"/>
    <w:rsid w:val="00B42005"/>
    <w:rsid w:val="00B4209A"/>
    <w:rsid w:val="00B436B5"/>
    <w:rsid w:val="00B44D77"/>
    <w:rsid w:val="00B4749D"/>
    <w:rsid w:val="00B47F28"/>
    <w:rsid w:val="00B502D3"/>
    <w:rsid w:val="00B52FD5"/>
    <w:rsid w:val="00B53FD5"/>
    <w:rsid w:val="00B5408D"/>
    <w:rsid w:val="00B5649F"/>
    <w:rsid w:val="00B56764"/>
    <w:rsid w:val="00B577CF"/>
    <w:rsid w:val="00B60237"/>
    <w:rsid w:val="00B6046F"/>
    <w:rsid w:val="00B63523"/>
    <w:rsid w:val="00B6431B"/>
    <w:rsid w:val="00B64A92"/>
    <w:rsid w:val="00B65795"/>
    <w:rsid w:val="00B660E0"/>
    <w:rsid w:val="00B66828"/>
    <w:rsid w:val="00B67C87"/>
    <w:rsid w:val="00B70B42"/>
    <w:rsid w:val="00B738D7"/>
    <w:rsid w:val="00B74F84"/>
    <w:rsid w:val="00B75551"/>
    <w:rsid w:val="00B77447"/>
    <w:rsid w:val="00B77A7E"/>
    <w:rsid w:val="00B77CDE"/>
    <w:rsid w:val="00B800B0"/>
    <w:rsid w:val="00B80378"/>
    <w:rsid w:val="00B805E2"/>
    <w:rsid w:val="00B805EE"/>
    <w:rsid w:val="00B81D5B"/>
    <w:rsid w:val="00B82304"/>
    <w:rsid w:val="00B82A7A"/>
    <w:rsid w:val="00B84E78"/>
    <w:rsid w:val="00B86060"/>
    <w:rsid w:val="00B86896"/>
    <w:rsid w:val="00B903BC"/>
    <w:rsid w:val="00B935B3"/>
    <w:rsid w:val="00B94251"/>
    <w:rsid w:val="00B94625"/>
    <w:rsid w:val="00B95709"/>
    <w:rsid w:val="00B96085"/>
    <w:rsid w:val="00B97ABF"/>
    <w:rsid w:val="00BA0AC0"/>
    <w:rsid w:val="00BA0DBF"/>
    <w:rsid w:val="00BA20FA"/>
    <w:rsid w:val="00BA2707"/>
    <w:rsid w:val="00BA7B97"/>
    <w:rsid w:val="00BB0DBD"/>
    <w:rsid w:val="00BB1441"/>
    <w:rsid w:val="00BB1C23"/>
    <w:rsid w:val="00BB20F0"/>
    <w:rsid w:val="00BB295E"/>
    <w:rsid w:val="00BB3142"/>
    <w:rsid w:val="00BB3387"/>
    <w:rsid w:val="00BB4473"/>
    <w:rsid w:val="00BB4BE8"/>
    <w:rsid w:val="00BB5257"/>
    <w:rsid w:val="00BC0BEA"/>
    <w:rsid w:val="00BC0C04"/>
    <w:rsid w:val="00BC227F"/>
    <w:rsid w:val="00BC25D9"/>
    <w:rsid w:val="00BC2A78"/>
    <w:rsid w:val="00BC3988"/>
    <w:rsid w:val="00BC49DB"/>
    <w:rsid w:val="00BC581B"/>
    <w:rsid w:val="00BC5C41"/>
    <w:rsid w:val="00BC5DBC"/>
    <w:rsid w:val="00BC67F8"/>
    <w:rsid w:val="00BC6B80"/>
    <w:rsid w:val="00BC712D"/>
    <w:rsid w:val="00BC7130"/>
    <w:rsid w:val="00BD0794"/>
    <w:rsid w:val="00BD0D43"/>
    <w:rsid w:val="00BD1F9D"/>
    <w:rsid w:val="00BD250B"/>
    <w:rsid w:val="00BD47EB"/>
    <w:rsid w:val="00BD790D"/>
    <w:rsid w:val="00BD7988"/>
    <w:rsid w:val="00BD7D18"/>
    <w:rsid w:val="00BE1337"/>
    <w:rsid w:val="00BE14F0"/>
    <w:rsid w:val="00BE1562"/>
    <w:rsid w:val="00BE39D0"/>
    <w:rsid w:val="00BE3A37"/>
    <w:rsid w:val="00BE4EEF"/>
    <w:rsid w:val="00BE65DE"/>
    <w:rsid w:val="00BE70DF"/>
    <w:rsid w:val="00BE73FC"/>
    <w:rsid w:val="00BF06F4"/>
    <w:rsid w:val="00BF1966"/>
    <w:rsid w:val="00BF1C0E"/>
    <w:rsid w:val="00BF34A2"/>
    <w:rsid w:val="00BF4186"/>
    <w:rsid w:val="00BF424C"/>
    <w:rsid w:val="00BF4A4A"/>
    <w:rsid w:val="00BF786A"/>
    <w:rsid w:val="00C00CFC"/>
    <w:rsid w:val="00C00F52"/>
    <w:rsid w:val="00C02847"/>
    <w:rsid w:val="00C02C50"/>
    <w:rsid w:val="00C02D22"/>
    <w:rsid w:val="00C03B65"/>
    <w:rsid w:val="00C041EB"/>
    <w:rsid w:val="00C04FBF"/>
    <w:rsid w:val="00C05432"/>
    <w:rsid w:val="00C063AD"/>
    <w:rsid w:val="00C06C17"/>
    <w:rsid w:val="00C0742A"/>
    <w:rsid w:val="00C07DE2"/>
    <w:rsid w:val="00C10713"/>
    <w:rsid w:val="00C10DB5"/>
    <w:rsid w:val="00C11160"/>
    <w:rsid w:val="00C1170F"/>
    <w:rsid w:val="00C11874"/>
    <w:rsid w:val="00C12162"/>
    <w:rsid w:val="00C138C6"/>
    <w:rsid w:val="00C150B6"/>
    <w:rsid w:val="00C153AA"/>
    <w:rsid w:val="00C1652A"/>
    <w:rsid w:val="00C16CBE"/>
    <w:rsid w:val="00C221E3"/>
    <w:rsid w:val="00C227B6"/>
    <w:rsid w:val="00C259E3"/>
    <w:rsid w:val="00C262EE"/>
    <w:rsid w:val="00C26437"/>
    <w:rsid w:val="00C31035"/>
    <w:rsid w:val="00C31428"/>
    <w:rsid w:val="00C3226E"/>
    <w:rsid w:val="00C330EA"/>
    <w:rsid w:val="00C359A7"/>
    <w:rsid w:val="00C36AD1"/>
    <w:rsid w:val="00C3741C"/>
    <w:rsid w:val="00C417FE"/>
    <w:rsid w:val="00C41CE8"/>
    <w:rsid w:val="00C43DAE"/>
    <w:rsid w:val="00C46E93"/>
    <w:rsid w:val="00C46F0B"/>
    <w:rsid w:val="00C47268"/>
    <w:rsid w:val="00C474D0"/>
    <w:rsid w:val="00C50F73"/>
    <w:rsid w:val="00C52CFC"/>
    <w:rsid w:val="00C55AB5"/>
    <w:rsid w:val="00C55ADC"/>
    <w:rsid w:val="00C55C2F"/>
    <w:rsid w:val="00C57177"/>
    <w:rsid w:val="00C60479"/>
    <w:rsid w:val="00C61CA3"/>
    <w:rsid w:val="00C62B0E"/>
    <w:rsid w:val="00C63865"/>
    <w:rsid w:val="00C638A4"/>
    <w:rsid w:val="00C63BAC"/>
    <w:rsid w:val="00C63D6C"/>
    <w:rsid w:val="00C63FC8"/>
    <w:rsid w:val="00C643F1"/>
    <w:rsid w:val="00C64627"/>
    <w:rsid w:val="00C64A23"/>
    <w:rsid w:val="00C64F49"/>
    <w:rsid w:val="00C65119"/>
    <w:rsid w:val="00C66C8C"/>
    <w:rsid w:val="00C7012E"/>
    <w:rsid w:val="00C7015F"/>
    <w:rsid w:val="00C7084A"/>
    <w:rsid w:val="00C70AE4"/>
    <w:rsid w:val="00C70DCE"/>
    <w:rsid w:val="00C73C57"/>
    <w:rsid w:val="00C74602"/>
    <w:rsid w:val="00C75307"/>
    <w:rsid w:val="00C75D05"/>
    <w:rsid w:val="00C766C6"/>
    <w:rsid w:val="00C7726D"/>
    <w:rsid w:val="00C77C9A"/>
    <w:rsid w:val="00C803F6"/>
    <w:rsid w:val="00C80990"/>
    <w:rsid w:val="00C80FE5"/>
    <w:rsid w:val="00C81021"/>
    <w:rsid w:val="00C81410"/>
    <w:rsid w:val="00C815F6"/>
    <w:rsid w:val="00C824AE"/>
    <w:rsid w:val="00C827F0"/>
    <w:rsid w:val="00C82AB5"/>
    <w:rsid w:val="00C82E9B"/>
    <w:rsid w:val="00C8340D"/>
    <w:rsid w:val="00C835B7"/>
    <w:rsid w:val="00C84C46"/>
    <w:rsid w:val="00C84D36"/>
    <w:rsid w:val="00C84F2A"/>
    <w:rsid w:val="00C8598A"/>
    <w:rsid w:val="00C90108"/>
    <w:rsid w:val="00C912EC"/>
    <w:rsid w:val="00C9401F"/>
    <w:rsid w:val="00C9425E"/>
    <w:rsid w:val="00C94284"/>
    <w:rsid w:val="00C94931"/>
    <w:rsid w:val="00C95CC5"/>
    <w:rsid w:val="00C96938"/>
    <w:rsid w:val="00C9709C"/>
    <w:rsid w:val="00C97A5B"/>
    <w:rsid w:val="00CA02FE"/>
    <w:rsid w:val="00CA1F94"/>
    <w:rsid w:val="00CA246C"/>
    <w:rsid w:val="00CA2DA6"/>
    <w:rsid w:val="00CA3577"/>
    <w:rsid w:val="00CA4FB3"/>
    <w:rsid w:val="00CA554B"/>
    <w:rsid w:val="00CB05B3"/>
    <w:rsid w:val="00CB0F69"/>
    <w:rsid w:val="00CB0FF5"/>
    <w:rsid w:val="00CB1D9C"/>
    <w:rsid w:val="00CB21D8"/>
    <w:rsid w:val="00CB2621"/>
    <w:rsid w:val="00CB291E"/>
    <w:rsid w:val="00CB3C75"/>
    <w:rsid w:val="00CB4C81"/>
    <w:rsid w:val="00CB6347"/>
    <w:rsid w:val="00CB69D0"/>
    <w:rsid w:val="00CC023A"/>
    <w:rsid w:val="00CC0B35"/>
    <w:rsid w:val="00CC0F85"/>
    <w:rsid w:val="00CC1E80"/>
    <w:rsid w:val="00CC25A6"/>
    <w:rsid w:val="00CC300D"/>
    <w:rsid w:val="00CD10C2"/>
    <w:rsid w:val="00CD2F7F"/>
    <w:rsid w:val="00CD3F31"/>
    <w:rsid w:val="00CD4486"/>
    <w:rsid w:val="00CD473B"/>
    <w:rsid w:val="00CD4FD8"/>
    <w:rsid w:val="00CD5213"/>
    <w:rsid w:val="00CD537C"/>
    <w:rsid w:val="00CD6499"/>
    <w:rsid w:val="00CD67A6"/>
    <w:rsid w:val="00CD7B4A"/>
    <w:rsid w:val="00CE3132"/>
    <w:rsid w:val="00CE3DCE"/>
    <w:rsid w:val="00CE4456"/>
    <w:rsid w:val="00CE4605"/>
    <w:rsid w:val="00CE6148"/>
    <w:rsid w:val="00CE62D9"/>
    <w:rsid w:val="00CE6D5C"/>
    <w:rsid w:val="00CF07D6"/>
    <w:rsid w:val="00CF1ADD"/>
    <w:rsid w:val="00CF1DB2"/>
    <w:rsid w:val="00CF1DD2"/>
    <w:rsid w:val="00CF573B"/>
    <w:rsid w:val="00CF57BB"/>
    <w:rsid w:val="00CF587A"/>
    <w:rsid w:val="00CF6654"/>
    <w:rsid w:val="00CF7877"/>
    <w:rsid w:val="00D014FB"/>
    <w:rsid w:val="00D01D15"/>
    <w:rsid w:val="00D01DC4"/>
    <w:rsid w:val="00D022C6"/>
    <w:rsid w:val="00D03892"/>
    <w:rsid w:val="00D03A73"/>
    <w:rsid w:val="00D03D32"/>
    <w:rsid w:val="00D03D51"/>
    <w:rsid w:val="00D03EA1"/>
    <w:rsid w:val="00D0416A"/>
    <w:rsid w:val="00D0459C"/>
    <w:rsid w:val="00D04F47"/>
    <w:rsid w:val="00D05E9F"/>
    <w:rsid w:val="00D068D4"/>
    <w:rsid w:val="00D07380"/>
    <w:rsid w:val="00D102B9"/>
    <w:rsid w:val="00D11917"/>
    <w:rsid w:val="00D125B7"/>
    <w:rsid w:val="00D12727"/>
    <w:rsid w:val="00D12C97"/>
    <w:rsid w:val="00D13283"/>
    <w:rsid w:val="00D13F49"/>
    <w:rsid w:val="00D1430D"/>
    <w:rsid w:val="00D14CC3"/>
    <w:rsid w:val="00D150AD"/>
    <w:rsid w:val="00D1704E"/>
    <w:rsid w:val="00D204F8"/>
    <w:rsid w:val="00D2497D"/>
    <w:rsid w:val="00D2593E"/>
    <w:rsid w:val="00D259CB"/>
    <w:rsid w:val="00D26D3A"/>
    <w:rsid w:val="00D27B64"/>
    <w:rsid w:val="00D3086D"/>
    <w:rsid w:val="00D31699"/>
    <w:rsid w:val="00D3177A"/>
    <w:rsid w:val="00D31B9E"/>
    <w:rsid w:val="00D31BD2"/>
    <w:rsid w:val="00D320ED"/>
    <w:rsid w:val="00D3321E"/>
    <w:rsid w:val="00D35092"/>
    <w:rsid w:val="00D359A3"/>
    <w:rsid w:val="00D35B77"/>
    <w:rsid w:val="00D40900"/>
    <w:rsid w:val="00D40B99"/>
    <w:rsid w:val="00D418A5"/>
    <w:rsid w:val="00D448C1"/>
    <w:rsid w:val="00D44F6C"/>
    <w:rsid w:val="00D4607B"/>
    <w:rsid w:val="00D47B9C"/>
    <w:rsid w:val="00D50ED4"/>
    <w:rsid w:val="00D51CD7"/>
    <w:rsid w:val="00D5371A"/>
    <w:rsid w:val="00D572F3"/>
    <w:rsid w:val="00D57AF2"/>
    <w:rsid w:val="00D57FE2"/>
    <w:rsid w:val="00D61BF6"/>
    <w:rsid w:val="00D62AE1"/>
    <w:rsid w:val="00D63039"/>
    <w:rsid w:val="00D64630"/>
    <w:rsid w:val="00D650F9"/>
    <w:rsid w:val="00D6592A"/>
    <w:rsid w:val="00D6602C"/>
    <w:rsid w:val="00D66144"/>
    <w:rsid w:val="00D66835"/>
    <w:rsid w:val="00D67B19"/>
    <w:rsid w:val="00D70A8F"/>
    <w:rsid w:val="00D70AC5"/>
    <w:rsid w:val="00D71451"/>
    <w:rsid w:val="00D7216D"/>
    <w:rsid w:val="00D72CD3"/>
    <w:rsid w:val="00D74712"/>
    <w:rsid w:val="00D7487A"/>
    <w:rsid w:val="00D7677F"/>
    <w:rsid w:val="00D76EFA"/>
    <w:rsid w:val="00D77353"/>
    <w:rsid w:val="00D77B67"/>
    <w:rsid w:val="00D8036A"/>
    <w:rsid w:val="00D80623"/>
    <w:rsid w:val="00D8148F"/>
    <w:rsid w:val="00D81EC6"/>
    <w:rsid w:val="00D8371C"/>
    <w:rsid w:val="00D84286"/>
    <w:rsid w:val="00D847C5"/>
    <w:rsid w:val="00D8487B"/>
    <w:rsid w:val="00D85492"/>
    <w:rsid w:val="00D87B98"/>
    <w:rsid w:val="00D90C63"/>
    <w:rsid w:val="00D90F45"/>
    <w:rsid w:val="00D912A9"/>
    <w:rsid w:val="00D91466"/>
    <w:rsid w:val="00D92160"/>
    <w:rsid w:val="00D92912"/>
    <w:rsid w:val="00D931B5"/>
    <w:rsid w:val="00D932A2"/>
    <w:rsid w:val="00D9362B"/>
    <w:rsid w:val="00D94BC5"/>
    <w:rsid w:val="00D96D1F"/>
    <w:rsid w:val="00DA0B2C"/>
    <w:rsid w:val="00DA116C"/>
    <w:rsid w:val="00DA17ED"/>
    <w:rsid w:val="00DA3BA0"/>
    <w:rsid w:val="00DA5366"/>
    <w:rsid w:val="00DA53D3"/>
    <w:rsid w:val="00DA5885"/>
    <w:rsid w:val="00DA5F23"/>
    <w:rsid w:val="00DB0091"/>
    <w:rsid w:val="00DB0AFA"/>
    <w:rsid w:val="00DB1308"/>
    <w:rsid w:val="00DB1A94"/>
    <w:rsid w:val="00DB2B5A"/>
    <w:rsid w:val="00DB31EC"/>
    <w:rsid w:val="00DB3293"/>
    <w:rsid w:val="00DB4A58"/>
    <w:rsid w:val="00DB4DC0"/>
    <w:rsid w:val="00DB663D"/>
    <w:rsid w:val="00DB6782"/>
    <w:rsid w:val="00DC020F"/>
    <w:rsid w:val="00DC068A"/>
    <w:rsid w:val="00DC0797"/>
    <w:rsid w:val="00DC0EB5"/>
    <w:rsid w:val="00DC1D6E"/>
    <w:rsid w:val="00DC3BFB"/>
    <w:rsid w:val="00DC4133"/>
    <w:rsid w:val="00DC430F"/>
    <w:rsid w:val="00DC4629"/>
    <w:rsid w:val="00DC5D8E"/>
    <w:rsid w:val="00DC6224"/>
    <w:rsid w:val="00DD005C"/>
    <w:rsid w:val="00DD1EC0"/>
    <w:rsid w:val="00DD2AFC"/>
    <w:rsid w:val="00DD2D5C"/>
    <w:rsid w:val="00DD46B2"/>
    <w:rsid w:val="00DD64E8"/>
    <w:rsid w:val="00DD6EF8"/>
    <w:rsid w:val="00DD759C"/>
    <w:rsid w:val="00DD7669"/>
    <w:rsid w:val="00DE059A"/>
    <w:rsid w:val="00DE336F"/>
    <w:rsid w:val="00DE37E9"/>
    <w:rsid w:val="00DE4026"/>
    <w:rsid w:val="00DE4045"/>
    <w:rsid w:val="00DE46BA"/>
    <w:rsid w:val="00DE596C"/>
    <w:rsid w:val="00DE5C8D"/>
    <w:rsid w:val="00DE646F"/>
    <w:rsid w:val="00DE72A9"/>
    <w:rsid w:val="00DF0593"/>
    <w:rsid w:val="00DF11D0"/>
    <w:rsid w:val="00DF178E"/>
    <w:rsid w:val="00DF1CD5"/>
    <w:rsid w:val="00DF4A83"/>
    <w:rsid w:val="00DF5481"/>
    <w:rsid w:val="00DF6CCD"/>
    <w:rsid w:val="00DF721A"/>
    <w:rsid w:val="00DF771B"/>
    <w:rsid w:val="00E00064"/>
    <w:rsid w:val="00E00EC5"/>
    <w:rsid w:val="00E01963"/>
    <w:rsid w:val="00E01A17"/>
    <w:rsid w:val="00E01E91"/>
    <w:rsid w:val="00E03AF0"/>
    <w:rsid w:val="00E10449"/>
    <w:rsid w:val="00E10991"/>
    <w:rsid w:val="00E10C0C"/>
    <w:rsid w:val="00E12E5E"/>
    <w:rsid w:val="00E12E6D"/>
    <w:rsid w:val="00E13430"/>
    <w:rsid w:val="00E13480"/>
    <w:rsid w:val="00E138B2"/>
    <w:rsid w:val="00E13936"/>
    <w:rsid w:val="00E15A02"/>
    <w:rsid w:val="00E16883"/>
    <w:rsid w:val="00E16CC5"/>
    <w:rsid w:val="00E1705A"/>
    <w:rsid w:val="00E17502"/>
    <w:rsid w:val="00E1760A"/>
    <w:rsid w:val="00E17890"/>
    <w:rsid w:val="00E17CD4"/>
    <w:rsid w:val="00E22542"/>
    <w:rsid w:val="00E22DE1"/>
    <w:rsid w:val="00E23D82"/>
    <w:rsid w:val="00E24EA2"/>
    <w:rsid w:val="00E2685D"/>
    <w:rsid w:val="00E2732F"/>
    <w:rsid w:val="00E302F4"/>
    <w:rsid w:val="00E30362"/>
    <w:rsid w:val="00E30591"/>
    <w:rsid w:val="00E30965"/>
    <w:rsid w:val="00E30A7B"/>
    <w:rsid w:val="00E316C5"/>
    <w:rsid w:val="00E32163"/>
    <w:rsid w:val="00E3585B"/>
    <w:rsid w:val="00E37E7D"/>
    <w:rsid w:val="00E37F39"/>
    <w:rsid w:val="00E4221A"/>
    <w:rsid w:val="00E425C8"/>
    <w:rsid w:val="00E4336C"/>
    <w:rsid w:val="00E43E93"/>
    <w:rsid w:val="00E44B9E"/>
    <w:rsid w:val="00E4586F"/>
    <w:rsid w:val="00E45D24"/>
    <w:rsid w:val="00E4606C"/>
    <w:rsid w:val="00E46558"/>
    <w:rsid w:val="00E470C9"/>
    <w:rsid w:val="00E47BFF"/>
    <w:rsid w:val="00E50F25"/>
    <w:rsid w:val="00E519F1"/>
    <w:rsid w:val="00E51BCF"/>
    <w:rsid w:val="00E5510C"/>
    <w:rsid w:val="00E55784"/>
    <w:rsid w:val="00E60F6C"/>
    <w:rsid w:val="00E61ADB"/>
    <w:rsid w:val="00E662C9"/>
    <w:rsid w:val="00E66DE7"/>
    <w:rsid w:val="00E71036"/>
    <w:rsid w:val="00E713B0"/>
    <w:rsid w:val="00E72689"/>
    <w:rsid w:val="00E72CC0"/>
    <w:rsid w:val="00E74EA0"/>
    <w:rsid w:val="00E75A85"/>
    <w:rsid w:val="00E75E42"/>
    <w:rsid w:val="00E7602E"/>
    <w:rsid w:val="00E76BB2"/>
    <w:rsid w:val="00E76E48"/>
    <w:rsid w:val="00E8003B"/>
    <w:rsid w:val="00E83AC0"/>
    <w:rsid w:val="00E84BB3"/>
    <w:rsid w:val="00E84BFC"/>
    <w:rsid w:val="00E852FE"/>
    <w:rsid w:val="00E87090"/>
    <w:rsid w:val="00E87C28"/>
    <w:rsid w:val="00E91AF6"/>
    <w:rsid w:val="00E92162"/>
    <w:rsid w:val="00E92179"/>
    <w:rsid w:val="00E93101"/>
    <w:rsid w:val="00E93229"/>
    <w:rsid w:val="00E93643"/>
    <w:rsid w:val="00E962ED"/>
    <w:rsid w:val="00E96C09"/>
    <w:rsid w:val="00E9761E"/>
    <w:rsid w:val="00EA08E2"/>
    <w:rsid w:val="00EA0DCE"/>
    <w:rsid w:val="00EA15D3"/>
    <w:rsid w:val="00EA1C09"/>
    <w:rsid w:val="00EA359E"/>
    <w:rsid w:val="00EA4A0E"/>
    <w:rsid w:val="00EA532B"/>
    <w:rsid w:val="00EA605E"/>
    <w:rsid w:val="00EA7189"/>
    <w:rsid w:val="00EA75DE"/>
    <w:rsid w:val="00EB0D55"/>
    <w:rsid w:val="00EB2E26"/>
    <w:rsid w:val="00EB39F5"/>
    <w:rsid w:val="00EB4557"/>
    <w:rsid w:val="00EB5737"/>
    <w:rsid w:val="00EB5CB7"/>
    <w:rsid w:val="00EB61BF"/>
    <w:rsid w:val="00EB6E85"/>
    <w:rsid w:val="00EB7C56"/>
    <w:rsid w:val="00EC0844"/>
    <w:rsid w:val="00EC18A9"/>
    <w:rsid w:val="00EC27D0"/>
    <w:rsid w:val="00EC2980"/>
    <w:rsid w:val="00EC43AB"/>
    <w:rsid w:val="00EC4555"/>
    <w:rsid w:val="00EC7FCD"/>
    <w:rsid w:val="00ED01C9"/>
    <w:rsid w:val="00ED2667"/>
    <w:rsid w:val="00ED2769"/>
    <w:rsid w:val="00ED3A05"/>
    <w:rsid w:val="00ED44E7"/>
    <w:rsid w:val="00ED59D2"/>
    <w:rsid w:val="00ED60D2"/>
    <w:rsid w:val="00ED6ACA"/>
    <w:rsid w:val="00EE09D0"/>
    <w:rsid w:val="00EE0B72"/>
    <w:rsid w:val="00EE2589"/>
    <w:rsid w:val="00EE2C8D"/>
    <w:rsid w:val="00EE2EEE"/>
    <w:rsid w:val="00EE321E"/>
    <w:rsid w:val="00EE3442"/>
    <w:rsid w:val="00EE3AE0"/>
    <w:rsid w:val="00EE4CD9"/>
    <w:rsid w:val="00EE57BB"/>
    <w:rsid w:val="00EE69F5"/>
    <w:rsid w:val="00EE7D2F"/>
    <w:rsid w:val="00EF1112"/>
    <w:rsid w:val="00EF274A"/>
    <w:rsid w:val="00EF286D"/>
    <w:rsid w:val="00EF29E7"/>
    <w:rsid w:val="00EF2C71"/>
    <w:rsid w:val="00EF463F"/>
    <w:rsid w:val="00EF536C"/>
    <w:rsid w:val="00EF5F32"/>
    <w:rsid w:val="00EF721D"/>
    <w:rsid w:val="00F010C4"/>
    <w:rsid w:val="00F01532"/>
    <w:rsid w:val="00F01D6F"/>
    <w:rsid w:val="00F022FE"/>
    <w:rsid w:val="00F02D2E"/>
    <w:rsid w:val="00F03127"/>
    <w:rsid w:val="00F0368A"/>
    <w:rsid w:val="00F0475C"/>
    <w:rsid w:val="00F05B60"/>
    <w:rsid w:val="00F07A0B"/>
    <w:rsid w:val="00F07E91"/>
    <w:rsid w:val="00F07F50"/>
    <w:rsid w:val="00F107FD"/>
    <w:rsid w:val="00F10C12"/>
    <w:rsid w:val="00F12F79"/>
    <w:rsid w:val="00F14BE2"/>
    <w:rsid w:val="00F16882"/>
    <w:rsid w:val="00F17393"/>
    <w:rsid w:val="00F20701"/>
    <w:rsid w:val="00F20EC8"/>
    <w:rsid w:val="00F2165C"/>
    <w:rsid w:val="00F22180"/>
    <w:rsid w:val="00F23EA2"/>
    <w:rsid w:val="00F24608"/>
    <w:rsid w:val="00F250AB"/>
    <w:rsid w:val="00F25D2D"/>
    <w:rsid w:val="00F2603D"/>
    <w:rsid w:val="00F26492"/>
    <w:rsid w:val="00F265B0"/>
    <w:rsid w:val="00F26B5B"/>
    <w:rsid w:val="00F26B88"/>
    <w:rsid w:val="00F32000"/>
    <w:rsid w:val="00F33857"/>
    <w:rsid w:val="00F34CBC"/>
    <w:rsid w:val="00F35432"/>
    <w:rsid w:val="00F35D44"/>
    <w:rsid w:val="00F36752"/>
    <w:rsid w:val="00F36EB0"/>
    <w:rsid w:val="00F370C8"/>
    <w:rsid w:val="00F40DFE"/>
    <w:rsid w:val="00F4262B"/>
    <w:rsid w:val="00F43674"/>
    <w:rsid w:val="00F464E9"/>
    <w:rsid w:val="00F466BA"/>
    <w:rsid w:val="00F474AD"/>
    <w:rsid w:val="00F510B7"/>
    <w:rsid w:val="00F515AB"/>
    <w:rsid w:val="00F51896"/>
    <w:rsid w:val="00F533F8"/>
    <w:rsid w:val="00F54217"/>
    <w:rsid w:val="00F55DD7"/>
    <w:rsid w:val="00F57C3A"/>
    <w:rsid w:val="00F60984"/>
    <w:rsid w:val="00F60A64"/>
    <w:rsid w:val="00F614C7"/>
    <w:rsid w:val="00F658BD"/>
    <w:rsid w:val="00F65C41"/>
    <w:rsid w:val="00F66907"/>
    <w:rsid w:val="00F67005"/>
    <w:rsid w:val="00F6724A"/>
    <w:rsid w:val="00F67359"/>
    <w:rsid w:val="00F67857"/>
    <w:rsid w:val="00F7098F"/>
    <w:rsid w:val="00F7145B"/>
    <w:rsid w:val="00F72D59"/>
    <w:rsid w:val="00F7314F"/>
    <w:rsid w:val="00F73BED"/>
    <w:rsid w:val="00F77535"/>
    <w:rsid w:val="00F776EE"/>
    <w:rsid w:val="00F77A87"/>
    <w:rsid w:val="00F77D6F"/>
    <w:rsid w:val="00F80DB1"/>
    <w:rsid w:val="00F8132E"/>
    <w:rsid w:val="00F81490"/>
    <w:rsid w:val="00F81531"/>
    <w:rsid w:val="00F86C00"/>
    <w:rsid w:val="00F870A6"/>
    <w:rsid w:val="00F920F7"/>
    <w:rsid w:val="00F953BF"/>
    <w:rsid w:val="00F95C26"/>
    <w:rsid w:val="00F95ED9"/>
    <w:rsid w:val="00F96129"/>
    <w:rsid w:val="00F96885"/>
    <w:rsid w:val="00F975E5"/>
    <w:rsid w:val="00FA0C5B"/>
    <w:rsid w:val="00FA167C"/>
    <w:rsid w:val="00FA1879"/>
    <w:rsid w:val="00FA1FEC"/>
    <w:rsid w:val="00FA20E2"/>
    <w:rsid w:val="00FA2344"/>
    <w:rsid w:val="00FA3024"/>
    <w:rsid w:val="00FA37B1"/>
    <w:rsid w:val="00FA3AF9"/>
    <w:rsid w:val="00FA5C91"/>
    <w:rsid w:val="00FA7C52"/>
    <w:rsid w:val="00FB11D5"/>
    <w:rsid w:val="00FB2035"/>
    <w:rsid w:val="00FB36B6"/>
    <w:rsid w:val="00FB47FC"/>
    <w:rsid w:val="00FB64D7"/>
    <w:rsid w:val="00FB7C28"/>
    <w:rsid w:val="00FB7CE4"/>
    <w:rsid w:val="00FC021E"/>
    <w:rsid w:val="00FC1296"/>
    <w:rsid w:val="00FC19EB"/>
    <w:rsid w:val="00FC1F17"/>
    <w:rsid w:val="00FC2BA6"/>
    <w:rsid w:val="00FC2E9C"/>
    <w:rsid w:val="00FC32FE"/>
    <w:rsid w:val="00FC39E0"/>
    <w:rsid w:val="00FC41A5"/>
    <w:rsid w:val="00FC41BC"/>
    <w:rsid w:val="00FC4A53"/>
    <w:rsid w:val="00FC5498"/>
    <w:rsid w:val="00FC60BE"/>
    <w:rsid w:val="00FC66F9"/>
    <w:rsid w:val="00FC6E62"/>
    <w:rsid w:val="00FD02CA"/>
    <w:rsid w:val="00FD0B99"/>
    <w:rsid w:val="00FD1F8D"/>
    <w:rsid w:val="00FD46C9"/>
    <w:rsid w:val="00FD4889"/>
    <w:rsid w:val="00FD61D6"/>
    <w:rsid w:val="00FD791F"/>
    <w:rsid w:val="00FE00D2"/>
    <w:rsid w:val="00FE029E"/>
    <w:rsid w:val="00FE08D0"/>
    <w:rsid w:val="00FE0E60"/>
    <w:rsid w:val="00FE2183"/>
    <w:rsid w:val="00FE23C9"/>
    <w:rsid w:val="00FE6363"/>
    <w:rsid w:val="00FE7BBA"/>
    <w:rsid w:val="00FF01E6"/>
    <w:rsid w:val="00FF27F3"/>
    <w:rsid w:val="00FF2F9F"/>
    <w:rsid w:val="00FF3EF7"/>
    <w:rsid w:val="00FF4F36"/>
    <w:rsid w:val="00FF514C"/>
    <w:rsid w:val="00FF6F1E"/>
    <w:rsid w:val="00FF744D"/>
    <w:rsid w:val="00FF74D7"/>
    <w:rsid w:val="00FF7622"/>
    <w:rsid w:val="00FF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55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4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954C9"/>
    <w:pPr>
      <w:tabs>
        <w:tab w:val="center" w:pos="4320"/>
        <w:tab w:val="right" w:pos="8640"/>
      </w:tabs>
    </w:pPr>
  </w:style>
  <w:style w:type="character" w:styleId="Hyperlink">
    <w:name w:val="Hyperlink"/>
    <w:rsid w:val="006954C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30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0A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F4BAF"/>
  </w:style>
  <w:style w:type="character" w:customStyle="1" w:styleId="yshortcuts">
    <w:name w:val="yshortcuts"/>
    <w:basedOn w:val="DefaultParagraphFont"/>
    <w:rsid w:val="001F4BAF"/>
  </w:style>
  <w:style w:type="paragraph" w:styleId="NoSpacing">
    <w:name w:val="No Spacing"/>
    <w:uiPriority w:val="1"/>
    <w:qFormat/>
    <w:rsid w:val="000A0FD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3C5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643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7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7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0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ug@dmot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ug@dmot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terville%20SDA\Documents\Weekly%20News%20.doc%20Feb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A2B6A-DB02-4012-A3FF-34CCA0C6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 .doc Feb 1.dot</Template>
  <TotalTime>4</TotalTime>
  <Pages>1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26, 2011</vt:lpstr>
    </vt:vector>
  </TitlesOfParts>
  <Company>Hewlett-Packard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26, 2011</dc:title>
  <dc:creator>Porterville SDA</dc:creator>
  <cp:lastModifiedBy>Doug</cp:lastModifiedBy>
  <cp:revision>2</cp:revision>
  <cp:lastPrinted>2020-11-28T04:57:00Z</cp:lastPrinted>
  <dcterms:created xsi:type="dcterms:W3CDTF">2020-12-04T19:27:00Z</dcterms:created>
  <dcterms:modified xsi:type="dcterms:W3CDTF">2020-12-04T19:27:00Z</dcterms:modified>
</cp:coreProperties>
</file>